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AAF38" w14:textId="46C96936" w:rsidR="00370DAF" w:rsidRDefault="000B25A9">
      <w:pPr>
        <w:pStyle w:val="Title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953D0E" wp14:editId="5FEC1580">
            <wp:simplePos x="0" y="0"/>
            <wp:positionH relativeFrom="column">
              <wp:posOffset>-960</wp:posOffset>
            </wp:positionH>
            <wp:positionV relativeFrom="paragraph">
              <wp:posOffset>19096</wp:posOffset>
            </wp:positionV>
            <wp:extent cx="1464045" cy="446048"/>
            <wp:effectExtent l="57150" t="19050" r="60325" b="87630"/>
            <wp:wrapSquare wrapText="bothSides"/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4045" cy="44604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2675026" wp14:editId="496A1F15">
            <wp:simplePos x="0" y="0"/>
            <wp:positionH relativeFrom="column">
              <wp:posOffset>-1487</wp:posOffset>
            </wp:positionH>
            <wp:positionV relativeFrom="paragraph">
              <wp:posOffset>613673</wp:posOffset>
            </wp:positionV>
            <wp:extent cx="1705610" cy="621665"/>
            <wp:effectExtent l="57150" t="19050" r="66040" b="1022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62166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42B">
        <w:t>ON THE BEACH</w:t>
      </w:r>
    </w:p>
    <w:p w14:paraId="4B00F0BA" w14:textId="39FA6E36" w:rsidR="00370DAF" w:rsidRDefault="001A042B" w:rsidP="00FB4F85">
      <w:pPr>
        <w:pStyle w:val="Subtitle"/>
        <w:spacing w:after="300"/>
      </w:pPr>
      <w:r>
        <w:t>clcp neWS, ISLAND COUNTY</w:t>
      </w:r>
    </w:p>
    <w:tbl>
      <w:tblPr>
        <w:tblStyle w:val="ListTable1Light"/>
        <w:tblW w:w="0" w:type="auto"/>
        <w:shd w:val="clear" w:color="auto" w:fill="3E92CC" w:themeFill="accent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0"/>
      </w:tblGrid>
      <w:tr w:rsidR="002D2945" w14:paraId="2AC5A1BF" w14:textId="77777777" w:rsidTr="00241A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tcBorders>
              <w:bottom w:val="none" w:sz="0" w:space="0" w:color="auto"/>
            </w:tcBorders>
            <w:shd w:val="clear" w:color="auto" w:fill="3E92CC" w:themeFill="accent1"/>
            <w:vAlign w:val="bottom"/>
          </w:tcPr>
          <w:p w14:paraId="7E1FF34C" w14:textId="77777777" w:rsidR="002D2945" w:rsidRDefault="002D2945" w:rsidP="00241AE1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1EF4CFE0" wp14:editId="643F7FA1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-300355</wp:posOffset>
                  </wp:positionV>
                  <wp:extent cx="4114800" cy="30861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3612"/>
        <w:gridCol w:w="3576"/>
        <w:gridCol w:w="3612"/>
      </w:tblGrid>
      <w:tr w:rsidR="00B44AE4" w14:paraId="3A070702" w14:textId="77777777" w:rsidTr="00241AE1">
        <w:trPr>
          <w:trHeight w:val="342"/>
        </w:trPr>
        <w:tc>
          <w:tcPr>
            <w:tcW w:w="3612" w:type="dxa"/>
          </w:tcPr>
          <w:p w14:paraId="7ADAEF08" w14:textId="77777777" w:rsidR="00B44AE4" w:rsidRPr="00B44AE4" w:rsidRDefault="00B44AE4" w:rsidP="00FB4F85">
            <w:pPr>
              <w:rPr>
                <w:noProof/>
              </w:rPr>
            </w:pPr>
          </w:p>
        </w:tc>
        <w:tc>
          <w:tcPr>
            <w:tcW w:w="3576" w:type="dxa"/>
            <w:tcMar>
              <w:left w:w="288" w:type="dxa"/>
              <w:right w:w="0" w:type="dxa"/>
            </w:tcMar>
          </w:tcPr>
          <w:p w14:paraId="3C10ED28" w14:textId="77777777" w:rsidR="00B44AE4" w:rsidRPr="00B44AE4" w:rsidRDefault="00B44AE4" w:rsidP="00984BB5">
            <w:pPr>
              <w:ind w:left="-294"/>
              <w:rPr>
                <w:noProof/>
              </w:rPr>
            </w:pPr>
          </w:p>
        </w:tc>
        <w:tc>
          <w:tcPr>
            <w:tcW w:w="3612" w:type="dxa"/>
          </w:tcPr>
          <w:p w14:paraId="7066FD0E" w14:textId="77777777" w:rsidR="00B44AE4" w:rsidRPr="00B44AE4" w:rsidRDefault="00B44AE4" w:rsidP="00FB4F85">
            <w:pPr>
              <w:rPr>
                <w:noProof/>
              </w:rPr>
            </w:pPr>
          </w:p>
        </w:tc>
      </w:tr>
      <w:tr w:rsidR="00A5487A" w14:paraId="586693C3" w14:textId="77777777" w:rsidTr="00241AE1">
        <w:trPr>
          <w:trHeight w:val="3132"/>
        </w:trPr>
        <w:tc>
          <w:tcPr>
            <w:tcW w:w="3612" w:type="dxa"/>
            <w:tcBorders>
              <w:right w:val="single" w:sz="24" w:space="0" w:color="23316B" w:themeColor="text2"/>
            </w:tcBorders>
          </w:tcPr>
          <w:p w14:paraId="3AA4BA8F" w14:textId="77777777" w:rsidR="00FB4F85" w:rsidRDefault="00FB4F85" w:rsidP="00FB4F85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5D5AF97" wp14:editId="01BE120B">
                      <wp:extent cx="2279561" cy="2008505"/>
                      <wp:effectExtent l="0" t="0" r="0" b="0"/>
                      <wp:docPr id="217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561" cy="2008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425740" w14:textId="4C49F164" w:rsidR="00794F87" w:rsidRPr="00B0545B" w:rsidRDefault="009F3E71" w:rsidP="00B0545B">
                                  <w:pPr>
                                    <w:pStyle w:val="Heading8"/>
                                  </w:pPr>
                                  <w:r>
                                    <w:rPr>
                                      <w:color w:val="23316B" w:themeColor="text2"/>
                                    </w:rPr>
                                    <w:t xml:space="preserve">mdmAPPING       </w:t>
                                  </w:r>
                                  <w:r w:rsidR="00682AD2">
                                    <w:rPr>
                                      <w:color w:val="23316B" w:themeColor="text2"/>
                                    </w:rPr>
                                    <w:t xml:space="preserve"> Pg 2</w:t>
                                  </w:r>
                                </w:p>
                                <w:p w14:paraId="1C1A05A6" w14:textId="758F200D" w:rsidR="00FB4F85" w:rsidRPr="00B0545B" w:rsidRDefault="00425049" w:rsidP="00B0545B">
                                  <w:pPr>
                                    <w:pStyle w:val="Heading5"/>
                                  </w:pPr>
                                  <w:r>
                                    <w:t>fOLLOWING UP FROM ORCA RECOVERY DAY</w:t>
                                  </w:r>
                                </w:p>
                                <w:p w14:paraId="2D576B27" w14:textId="657A797E" w:rsidR="004766A7" w:rsidRPr="004766A7" w:rsidRDefault="00E94113" w:rsidP="00B43864">
                                  <w:r>
                                    <w:t>MD Mapping is our project for the new year. Beginning with site one</w:t>
                                  </w:r>
                                  <w:r w:rsidR="00960516">
                                    <w:t xml:space="preserve"> at Keystone, we will map the marine debris found for NOAA researchers.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5D5AF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alt="Text box to enter heading and description" style="width:179.5pt;height:15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" filled="f" stroked="f">
                      <v:textbox inset=",7.2pt">
                        <w:txbxContent>
                          <w:p w14:paraId="50425740" w14:textId="4C49F164" w:rsidR="00794F87" w:rsidRPr="00B0545B" w:rsidRDefault="009F3E71" w:rsidP="00B0545B">
                            <w:pPr>
                              <w:pStyle w:val="Heading8"/>
                            </w:pPr>
                            <w:r>
                              <w:rPr>
                                <w:color w:val="23316B" w:themeColor="text2"/>
                              </w:rPr>
                              <w:t xml:space="preserve">mdmAPPING       </w:t>
                            </w:r>
                            <w:r w:rsidR="00682AD2">
                              <w:rPr>
                                <w:color w:val="23316B" w:themeColor="text2"/>
                              </w:rPr>
                              <w:t xml:space="preserve"> Pg 2</w:t>
                            </w:r>
                          </w:p>
                          <w:p w14:paraId="1C1A05A6" w14:textId="758F200D" w:rsidR="00FB4F85" w:rsidRPr="00B0545B" w:rsidRDefault="00425049" w:rsidP="00B0545B">
                            <w:pPr>
                              <w:pStyle w:val="Heading5"/>
                            </w:pPr>
                            <w:r>
                              <w:t>fOLLOWING UP FROM ORCA RECOVERY DAY</w:t>
                            </w:r>
                          </w:p>
                          <w:p w14:paraId="2D576B27" w14:textId="657A797E" w:rsidR="004766A7" w:rsidRPr="004766A7" w:rsidRDefault="00E94113" w:rsidP="00B43864">
                            <w:r>
                              <w:t>MD Mapping is our project for the new year. Beginning with site one</w:t>
                            </w:r>
                            <w:r w:rsidR="00960516">
                              <w:t xml:space="preserve"> at Keystone, we will map the marine debris found for NOAA researchers.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576" w:type="dxa"/>
            <w:tcBorders>
              <w:left w:val="single" w:sz="24" w:space="0" w:color="23316B" w:themeColor="text2"/>
              <w:right w:val="single" w:sz="24" w:space="0" w:color="23316B" w:themeColor="text2"/>
            </w:tcBorders>
            <w:tcMar>
              <w:left w:w="288" w:type="dxa"/>
              <w:right w:w="0" w:type="dxa"/>
            </w:tcMar>
          </w:tcPr>
          <w:p w14:paraId="5C95C9D4" w14:textId="77777777" w:rsidR="00FB4F85" w:rsidRPr="00984BB5" w:rsidRDefault="00984BB5" w:rsidP="00984BB5">
            <w:pPr>
              <w:ind w:left="-294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3C6EFD5" wp14:editId="31EBB54B">
                      <wp:extent cx="2279561" cy="2008505"/>
                      <wp:effectExtent l="0" t="0" r="0" b="0"/>
                      <wp:docPr id="7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561" cy="2008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737E9D" w14:textId="26015FA1" w:rsidR="00984BB5" w:rsidRPr="004766A7" w:rsidRDefault="00815635" w:rsidP="00B43864">
                                  <w:pPr>
                                    <w:pStyle w:val="Heading8"/>
                                    <w:rPr>
                                      <w:color w:val="23316B" w:themeColor="text2"/>
                                    </w:rPr>
                                  </w:pPr>
                                  <w:r>
                                    <w:rPr>
                                      <w:color w:val="23316B" w:themeColor="text2"/>
                                    </w:rPr>
                                    <w:t xml:space="preserve">sHOTGUN WADS   </w:t>
                                  </w:r>
                                  <w:r w:rsidR="001F156A">
                                    <w:rPr>
                                      <w:color w:val="23316B" w:themeColor="text2"/>
                                    </w:rPr>
                                    <w:t xml:space="preserve"> pg 2</w:t>
                                  </w:r>
                                </w:p>
                                <w:p w14:paraId="08CD14BF" w14:textId="36F32F9F" w:rsidR="00984BB5" w:rsidRPr="00B0545B" w:rsidRDefault="006D4370" w:rsidP="00815635">
                                  <w:pPr>
                                    <w:pStyle w:val="Heading6"/>
                                    <w:jc w:val="both"/>
                                  </w:pPr>
                                  <w:r>
                                    <w:t>rECORDING DATA WITH SURFRIDER</w:t>
                                  </w:r>
                                </w:p>
                                <w:p w14:paraId="3EA19058" w14:textId="1FDF95DF" w:rsidR="00984BB5" w:rsidRPr="004766A7" w:rsidRDefault="008335E1" w:rsidP="00B43864">
                                  <w:pPr>
                                    <w:spacing w:before="100" w:after="0"/>
                                  </w:pPr>
                                  <w:r>
                                    <w:t>Shotgun wads are</w:t>
                                  </w:r>
                                  <w:r w:rsidR="00FB2716">
                                    <w:t xml:space="preserve"> </w:t>
                                  </w:r>
                                  <w:r>
                                    <w:t xml:space="preserve">everywhere! However, the company </w:t>
                                  </w:r>
                                  <w:r w:rsidRPr="00FB2716">
                                    <w:rPr>
                                      <w:b/>
                                      <w:bCs/>
                                    </w:rPr>
                                    <w:t>Surfrider</w:t>
                                  </w:r>
                                  <w:r>
                                    <w:t xml:space="preserve"> out of San Francisco is doing something about it</w:t>
                                  </w:r>
                                  <w:r w:rsidR="00FB2716">
                                    <w:t>,</w:t>
                                  </w:r>
                                  <w:r w:rsidR="00E15156">
                                    <w:t xml:space="preserve"> and so are we!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C6EFD5" id="_x0000_s1027" type="#_x0000_t202" alt="Text box to enter heading and description" style="width:179.5pt;height:15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" filled="f" stroked="f">
                      <v:textbox inset=",7.2pt">
                        <w:txbxContent>
                          <w:p w14:paraId="2B737E9D" w14:textId="26015FA1" w:rsidR="00984BB5" w:rsidRPr="004766A7" w:rsidRDefault="00815635" w:rsidP="00B43864">
                            <w:pPr>
                              <w:pStyle w:val="Heading8"/>
                              <w:rPr>
                                <w:color w:val="23316B" w:themeColor="text2"/>
                              </w:rPr>
                            </w:pPr>
                            <w:r>
                              <w:rPr>
                                <w:color w:val="23316B" w:themeColor="text2"/>
                              </w:rPr>
                              <w:t xml:space="preserve">sHOTGUN WADS   </w:t>
                            </w:r>
                            <w:r w:rsidR="001F156A">
                              <w:rPr>
                                <w:color w:val="23316B" w:themeColor="text2"/>
                              </w:rPr>
                              <w:t xml:space="preserve"> pg 2</w:t>
                            </w:r>
                          </w:p>
                          <w:p w14:paraId="08CD14BF" w14:textId="36F32F9F" w:rsidR="00984BB5" w:rsidRPr="00B0545B" w:rsidRDefault="006D4370" w:rsidP="00815635">
                            <w:pPr>
                              <w:pStyle w:val="Heading6"/>
                              <w:jc w:val="both"/>
                            </w:pPr>
                            <w:r>
                              <w:t>rECORDING DATA WITH SURFRIDER</w:t>
                            </w:r>
                          </w:p>
                          <w:p w14:paraId="3EA19058" w14:textId="1FDF95DF" w:rsidR="00984BB5" w:rsidRPr="004766A7" w:rsidRDefault="008335E1" w:rsidP="00B43864">
                            <w:pPr>
                              <w:spacing w:before="100" w:after="0"/>
                            </w:pPr>
                            <w:r>
                              <w:t>Shotgun wads are</w:t>
                            </w:r>
                            <w:r w:rsidR="00FB2716">
                              <w:t xml:space="preserve"> </w:t>
                            </w:r>
                            <w:r>
                              <w:t xml:space="preserve">everywhere! However, the company </w:t>
                            </w:r>
                            <w:r w:rsidRPr="00FB2716">
                              <w:rPr>
                                <w:b/>
                                <w:bCs/>
                              </w:rPr>
                              <w:t>Surfrider</w:t>
                            </w:r>
                            <w:r>
                              <w:t xml:space="preserve"> out of San Francisco is doing something about it</w:t>
                            </w:r>
                            <w:r w:rsidR="00FB2716">
                              <w:t>,</w:t>
                            </w:r>
                            <w:r w:rsidR="00E15156">
                              <w:t xml:space="preserve"> and so are we!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12" w:type="dxa"/>
            <w:tcBorders>
              <w:left w:val="single" w:sz="24" w:space="0" w:color="23316B" w:themeColor="text2"/>
            </w:tcBorders>
          </w:tcPr>
          <w:p w14:paraId="796CA799" w14:textId="77777777" w:rsidR="00FB4F85" w:rsidRDefault="00984BB5" w:rsidP="00FB4F85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A96D2D7" wp14:editId="63E77F16">
                      <wp:extent cx="2279561" cy="2141034"/>
                      <wp:effectExtent l="0" t="0" r="0" b="0"/>
                      <wp:docPr id="8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561" cy="21410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0A2CE8" w14:textId="573D9F0D" w:rsidR="00984BB5" w:rsidRPr="00B0545B" w:rsidRDefault="00425049" w:rsidP="00B43864">
                                  <w:pPr>
                                    <w:pStyle w:val="Heading8"/>
                                  </w:pPr>
                                  <w:r>
                                    <w:rPr>
                                      <w:color w:val="23316B" w:themeColor="text2"/>
                                    </w:rPr>
                                    <w:t xml:space="preserve">SCHEDULE </w:t>
                                  </w:r>
                                  <w:r w:rsidR="00815635">
                                    <w:rPr>
                                      <w:color w:val="23316B" w:themeColor="text2"/>
                                    </w:rPr>
                                    <w:t xml:space="preserve">        </w:t>
                                  </w:r>
                                  <w:r w:rsidR="00416447">
                                    <w:rPr>
                                      <w:color w:val="23316B" w:themeColor="text2"/>
                                    </w:rPr>
                                    <w:t xml:space="preserve"> pg 3</w:t>
                                  </w:r>
                                </w:p>
                                <w:p w14:paraId="62699446" w14:textId="74D5A2B6" w:rsidR="00984BB5" w:rsidRPr="00B0545B" w:rsidRDefault="006D4370" w:rsidP="00B0545B">
                                  <w:pPr>
                                    <w:pStyle w:val="Heading5"/>
                                  </w:pPr>
                                  <w:r>
                                    <w:t>UPCOMING CLEANUPS</w:t>
                                  </w:r>
                                </w:p>
                                <w:p w14:paraId="17041654" w14:textId="0A7D5E42" w:rsidR="00727231" w:rsidRPr="004766A7" w:rsidRDefault="00FB2716" w:rsidP="00B43864">
                                  <w:pPr>
                                    <w:spacing w:before="100" w:after="0"/>
                                  </w:pPr>
                                  <w:r>
                                    <w:t xml:space="preserve">Tides have definitely changed our cleanup times and dates. </w:t>
                                  </w:r>
                                  <w:r w:rsidR="00994018">
                                    <w:t>Throughout winter, you will notice afternoon time slots due specifically to the tides.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96D2D7" id="_x0000_s1028" type="#_x0000_t202" alt="Text box to enter heading and description" style="width:179.5pt;height:16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" filled="f" stroked="f">
                      <v:textbox inset=",7.2pt">
                        <w:txbxContent>
                          <w:p w14:paraId="350A2CE8" w14:textId="573D9F0D" w:rsidR="00984BB5" w:rsidRPr="00B0545B" w:rsidRDefault="00425049" w:rsidP="00B43864">
                            <w:pPr>
                              <w:pStyle w:val="Heading8"/>
                            </w:pPr>
                            <w:r>
                              <w:rPr>
                                <w:color w:val="23316B" w:themeColor="text2"/>
                              </w:rPr>
                              <w:t xml:space="preserve">SCHEDULE </w:t>
                            </w:r>
                            <w:r w:rsidR="00815635">
                              <w:rPr>
                                <w:color w:val="23316B" w:themeColor="text2"/>
                              </w:rPr>
                              <w:t xml:space="preserve">        </w:t>
                            </w:r>
                            <w:r w:rsidR="00416447">
                              <w:rPr>
                                <w:color w:val="23316B" w:themeColor="text2"/>
                              </w:rPr>
                              <w:t xml:space="preserve"> pg 3</w:t>
                            </w:r>
                          </w:p>
                          <w:p w14:paraId="62699446" w14:textId="74D5A2B6" w:rsidR="00984BB5" w:rsidRPr="00B0545B" w:rsidRDefault="006D4370" w:rsidP="00B0545B">
                            <w:pPr>
                              <w:pStyle w:val="Heading5"/>
                            </w:pPr>
                            <w:r>
                              <w:t>UPCOMING CLEANUPS</w:t>
                            </w:r>
                          </w:p>
                          <w:p w14:paraId="17041654" w14:textId="0A7D5E42" w:rsidR="00727231" w:rsidRPr="004766A7" w:rsidRDefault="00FB2716" w:rsidP="00B43864">
                            <w:pPr>
                              <w:spacing w:before="100" w:after="0"/>
                            </w:pPr>
                            <w:r>
                              <w:t xml:space="preserve">Tides have definitely changed our cleanup times and dates. </w:t>
                            </w:r>
                            <w:r w:rsidR="00994018">
                              <w:t>Throughout winter, you will notice afternoon time slots due specifically to the tides.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44AE4" w14:paraId="2D1D4BD1" w14:textId="77777777" w:rsidTr="00241AE1">
        <w:trPr>
          <w:trHeight w:val="360"/>
        </w:trPr>
        <w:tc>
          <w:tcPr>
            <w:tcW w:w="3612" w:type="dxa"/>
          </w:tcPr>
          <w:p w14:paraId="723F915A" w14:textId="77777777" w:rsidR="00B44AE4" w:rsidRDefault="00B44AE4" w:rsidP="00FB4F85">
            <w:pPr>
              <w:rPr>
                <w:noProof/>
              </w:rPr>
            </w:pPr>
          </w:p>
        </w:tc>
        <w:tc>
          <w:tcPr>
            <w:tcW w:w="3576" w:type="dxa"/>
            <w:tcMar>
              <w:left w:w="288" w:type="dxa"/>
              <w:right w:w="0" w:type="dxa"/>
            </w:tcMar>
          </w:tcPr>
          <w:p w14:paraId="0BB83105" w14:textId="77777777" w:rsidR="00B44AE4" w:rsidRDefault="00B44AE4" w:rsidP="00984BB5">
            <w:pPr>
              <w:ind w:left="-294"/>
              <w:rPr>
                <w:noProof/>
              </w:rPr>
            </w:pPr>
          </w:p>
        </w:tc>
        <w:tc>
          <w:tcPr>
            <w:tcW w:w="3612" w:type="dxa"/>
          </w:tcPr>
          <w:p w14:paraId="343D4217" w14:textId="77777777" w:rsidR="00B44AE4" w:rsidRDefault="00B44AE4" w:rsidP="00FB4F85">
            <w:pPr>
              <w:rPr>
                <w:noProof/>
              </w:rPr>
            </w:pPr>
          </w:p>
        </w:tc>
      </w:tr>
    </w:tbl>
    <w:tbl>
      <w:tblPr>
        <w:tblStyle w:val="ListTable4-Accent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shd w:val="clear" w:color="auto" w:fill="A7CEE8" w:themeFill="accent2" w:themeFillTint="99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3117"/>
        <w:gridCol w:w="7683"/>
      </w:tblGrid>
      <w:tr w:rsidR="00B44AE4" w14:paraId="412829C9" w14:textId="77777777" w:rsidTr="002405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1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7CEE8" w:themeFill="accent2" w:themeFillTint="99"/>
          </w:tcPr>
          <w:p w14:paraId="57F25423" w14:textId="77777777" w:rsidR="00B44AE4" w:rsidRPr="003F2188" w:rsidRDefault="00A5487A" w:rsidP="003F2188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32F57FCD" wp14:editId="07D31FBB">
                  <wp:extent cx="1694671" cy="1694671"/>
                  <wp:effectExtent l="0" t="0" r="1270" b="1270"/>
                  <wp:docPr id="9" name="Picture 9" descr="Trash on the beach shore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Trash on the beach shorelin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671" cy="169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7CEE8" w:themeFill="accent2" w:themeFillTint="99"/>
          </w:tcPr>
          <w:p w14:paraId="069299EF" w14:textId="77777777" w:rsidR="00B44AE4" w:rsidRDefault="00A5487A" w:rsidP="00FB4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430AED4" wp14:editId="63ADC9A1">
                      <wp:extent cx="4879061" cy="1694180"/>
                      <wp:effectExtent l="0" t="0" r="0" b="1270"/>
                      <wp:docPr id="10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79061" cy="1694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F20664" w14:textId="6A5826C8" w:rsidR="00A5487A" w:rsidRPr="00010E2B" w:rsidRDefault="0024059A" w:rsidP="00010E2B">
                                  <w:pPr>
                                    <w:pStyle w:val="Heading3"/>
                                  </w:pPr>
                                  <w:r>
                                    <w:t>Weekly beach clean-ups</w:t>
                                  </w:r>
                                </w:p>
                                <w:p w14:paraId="50DF3CCE" w14:textId="77777777" w:rsidR="00C45780" w:rsidRDefault="00C45780" w:rsidP="003F2188">
                                  <w:pPr>
                                    <w:pStyle w:val="TextBoxDescription"/>
                                  </w:pPr>
                                </w:p>
                                <w:p w14:paraId="2BEBFC3A" w14:textId="08D43AC5" w:rsidR="00A5487A" w:rsidRPr="003F2188" w:rsidRDefault="0024059A" w:rsidP="003F2188">
                                  <w:pPr>
                                    <w:pStyle w:val="TextBoxDescription"/>
                                  </w:pPr>
                                  <w:r>
                                    <w:t>These clean-ups are a fun, free, and easy way to give back to you community by keeping pollution from damaging marine organisms in and around Island County. It is easy to participate!</w:t>
                                  </w:r>
                                </w:p>
                              </w:txbxContent>
                            </wps:txbx>
                            <wps:bodyPr rot="0" vert="horz" wrap="square" lIns="182880" tIns="91440" rIns="18288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430AED4" id="_x0000_s1029" type="#_x0000_t202" alt="Text box to enter heading and description" style="width:384.2pt;height:13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" fillcolor="#23316b [3206]" stroked="f">
                      <v:textbox inset="14.4pt,7.2pt,14.4pt">
                        <w:txbxContent>
                          <w:p w14:paraId="3CF20664" w14:textId="6A5826C8" w:rsidR="00A5487A" w:rsidRPr="00010E2B" w:rsidRDefault="0024059A" w:rsidP="00010E2B">
                            <w:pPr>
                              <w:pStyle w:val="Heading3"/>
                            </w:pPr>
                            <w:r>
                              <w:t>Weekly beach clean-ups</w:t>
                            </w:r>
                          </w:p>
                          <w:p w14:paraId="50DF3CCE" w14:textId="77777777" w:rsidR="00C45780" w:rsidRDefault="00C45780" w:rsidP="003F2188">
                            <w:pPr>
                              <w:pStyle w:val="TextBoxDescription"/>
                            </w:pPr>
                          </w:p>
                          <w:p w14:paraId="2BEBFC3A" w14:textId="08D43AC5" w:rsidR="00A5487A" w:rsidRPr="003F2188" w:rsidRDefault="0024059A" w:rsidP="003F2188">
                            <w:pPr>
                              <w:pStyle w:val="TextBoxDescription"/>
                            </w:pPr>
                            <w:r>
                              <w:t>These clean-ups are a fun, free, and easy way to give back to you community by keeping pollution from damaging marine organisms in and around Island County. It is easy to participate!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1EEF7" w:themeFill="accent2" w:themeFillTint="33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6450"/>
        <w:gridCol w:w="4350"/>
      </w:tblGrid>
      <w:tr w:rsidR="00B50F59" w14:paraId="3BC5CEB7" w14:textId="77777777" w:rsidTr="00317657">
        <w:trPr>
          <w:trHeight w:val="4104"/>
        </w:trPr>
        <w:tc>
          <w:tcPr>
            <w:tcW w:w="6866" w:type="dxa"/>
            <w:shd w:val="clear" w:color="auto" w:fill="E1EEF7" w:themeFill="accent2" w:themeFillTint="33"/>
            <w:vAlign w:val="center"/>
          </w:tcPr>
          <w:p w14:paraId="3CD7D431" w14:textId="20136B18" w:rsidR="009E13A4" w:rsidRDefault="00C45780" w:rsidP="000F5D96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1A6B984C" wp14:editId="222788D1">
                  <wp:extent cx="3886200" cy="3013710"/>
                  <wp:effectExtent l="0" t="0" r="0" b="0"/>
                  <wp:docPr id="11" name="Picture 11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Map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001" cy="301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shd w:val="clear" w:color="auto" w:fill="E1EEF7" w:themeFill="accent2" w:themeFillTint="33"/>
          </w:tcPr>
          <w:p w14:paraId="12AA9DCC" w14:textId="77777777" w:rsidR="002E302C" w:rsidRDefault="002E302C" w:rsidP="004D2783">
            <w:pPr>
              <w:tabs>
                <w:tab w:val="left" w:pos="3905"/>
              </w:tabs>
            </w:pPr>
          </w:p>
          <w:p w14:paraId="7DCE5DF7" w14:textId="75A30064" w:rsidR="009E13A4" w:rsidRDefault="00D946B2" w:rsidP="004D2783">
            <w:pPr>
              <w:tabs>
                <w:tab w:val="left" w:pos="3905"/>
              </w:tabs>
            </w:pPr>
            <w:r>
              <w:t>Orca Recovery Day taught us many things about</w:t>
            </w:r>
            <w:r w:rsidR="00C6746F">
              <w:t xml:space="preserve"> protecting and keeping the environment clean. The MD</w:t>
            </w:r>
            <w:r w:rsidR="00A716A8">
              <w:t xml:space="preserve"> (marine debris)</w:t>
            </w:r>
            <w:r w:rsidR="00C6746F">
              <w:t xml:space="preserve"> Mapping process we learned will be a valuable tool for us in 2023. </w:t>
            </w:r>
            <w:r w:rsidR="00917292">
              <w:t xml:space="preserve">For the first time, we will see our efforts in real-time. </w:t>
            </w:r>
          </w:p>
          <w:p w14:paraId="6EBFB015" w14:textId="77777777" w:rsidR="0044061A" w:rsidRDefault="0044061A" w:rsidP="004D2783">
            <w:pPr>
              <w:tabs>
                <w:tab w:val="left" w:pos="3905"/>
              </w:tabs>
            </w:pPr>
          </w:p>
          <w:p w14:paraId="3B1AC0BD" w14:textId="5F4DC9CE" w:rsidR="0044061A" w:rsidRDefault="0044061A" w:rsidP="004D2783">
            <w:pPr>
              <w:tabs>
                <w:tab w:val="left" w:pos="3905"/>
              </w:tabs>
            </w:pPr>
            <w:r>
              <w:t xml:space="preserve">Not only will this be exciting for us, but the research from this data collection and recording </w:t>
            </w:r>
            <w:r w:rsidR="00D038E3">
              <w:t>will help with plans and remediatio</w:t>
            </w:r>
            <w:r w:rsidR="00EB39FB">
              <w:t>n efforts.</w:t>
            </w:r>
          </w:p>
          <w:p w14:paraId="5BC80A50" w14:textId="2440954D" w:rsidR="00EB39FB" w:rsidRDefault="00EB39FB" w:rsidP="004D2783">
            <w:pPr>
              <w:tabs>
                <w:tab w:val="left" w:pos="3905"/>
              </w:tabs>
            </w:pPr>
          </w:p>
          <w:p w14:paraId="5CAC7693" w14:textId="2D8C3B0F" w:rsidR="00EB39FB" w:rsidRDefault="007418F4" w:rsidP="004D2783">
            <w:pPr>
              <w:tabs>
                <w:tab w:val="left" w:pos="3905"/>
              </w:tabs>
            </w:pPr>
            <w:r>
              <w:t xml:space="preserve">Weather permitting, we will </w:t>
            </w:r>
            <w:r w:rsidR="0049405F">
              <w:t>map our next effort at Keystone Spit Beach</w:t>
            </w:r>
            <w:r w:rsidR="00B9042F">
              <w:t xml:space="preserve"> on January 10</w:t>
            </w:r>
            <w:r w:rsidR="00B9042F" w:rsidRPr="00B9042F">
              <w:rPr>
                <w:vertAlign w:val="superscript"/>
              </w:rPr>
              <w:t>th</w:t>
            </w:r>
            <w:r w:rsidR="00B9042F">
              <w:t>.</w:t>
            </w:r>
          </w:p>
          <w:p w14:paraId="7B021754" w14:textId="77777777" w:rsidR="00D038E3" w:rsidRDefault="00D038E3" w:rsidP="004D2783">
            <w:pPr>
              <w:tabs>
                <w:tab w:val="left" w:pos="3905"/>
              </w:tabs>
            </w:pPr>
          </w:p>
          <w:p w14:paraId="3EF44347" w14:textId="0C60DCC5" w:rsidR="00D038E3" w:rsidRDefault="00D038E3" w:rsidP="004D2783">
            <w:pPr>
              <w:tabs>
                <w:tab w:val="left" w:pos="3905"/>
              </w:tabs>
            </w:pPr>
          </w:p>
        </w:tc>
      </w:tr>
      <w:tr w:rsidR="00B50F59" w14:paraId="642232BE" w14:textId="77777777" w:rsidTr="00317657">
        <w:trPr>
          <w:trHeight w:val="4320"/>
        </w:trPr>
        <w:tc>
          <w:tcPr>
            <w:tcW w:w="6866" w:type="dxa"/>
            <w:shd w:val="clear" w:color="auto" w:fill="E1EEF7" w:themeFill="accent2" w:themeFillTint="33"/>
          </w:tcPr>
          <w:p w14:paraId="47CFE0F6" w14:textId="537AC910" w:rsidR="009E13A4" w:rsidRDefault="00000000" w:rsidP="004D2783">
            <w:hyperlink r:id="rId13" w:history="1">
              <w:r w:rsidR="00A57C85" w:rsidRPr="008C7E7A">
                <w:rPr>
                  <w:rStyle w:val="Hyperlink"/>
                </w:rPr>
                <w:t>MD MAPPING</w:t>
              </w:r>
              <w:r w:rsidR="00D946B2" w:rsidRPr="008C7E7A">
                <w:rPr>
                  <w:rStyle w:val="Hyperlink"/>
                </w:rPr>
                <w:t>, NOAA</w:t>
              </w:r>
            </w:hyperlink>
            <w:r w:rsidR="00A716A8">
              <w:rPr>
                <w:rStyle w:val="Hyperlink"/>
              </w:rPr>
              <w:t xml:space="preserve">   Marine Debris Mapping Project</w:t>
            </w:r>
          </w:p>
          <w:p w14:paraId="583B5A0B" w14:textId="77777777" w:rsidR="00FC557B" w:rsidRDefault="00FC557B" w:rsidP="004D2783"/>
          <w:p w14:paraId="58BD7DB8" w14:textId="77777777" w:rsidR="00FC557B" w:rsidRDefault="00FC557B" w:rsidP="004D2783"/>
          <w:p w14:paraId="4D41F401" w14:textId="77777777" w:rsidR="00FC557B" w:rsidRDefault="00FC557B" w:rsidP="004D2783"/>
          <w:p w14:paraId="453E1398" w14:textId="77777777" w:rsidR="00FC557B" w:rsidRDefault="00FC557B" w:rsidP="004D2783"/>
          <w:p w14:paraId="2E9806BE" w14:textId="5A97566F" w:rsidR="00FC557B" w:rsidRPr="00FB2537" w:rsidRDefault="009F6CCB" w:rsidP="004D2783">
            <w:r>
              <w:rPr>
                <w:noProof/>
              </w:rPr>
              <w:drawing>
                <wp:inline distT="0" distB="0" distL="0" distR="0" wp14:anchorId="7ADBBEF5" wp14:editId="3AFA5589">
                  <wp:extent cx="3933529" cy="2505075"/>
                  <wp:effectExtent l="0" t="0" r="0" b="0"/>
                  <wp:docPr id="14" name="Picture 14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Graphical user interface&#10;&#10;Description automatically generated with medium confidenc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040" cy="251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shd w:val="clear" w:color="auto" w:fill="E1EEF7" w:themeFill="accent2" w:themeFillTint="33"/>
          </w:tcPr>
          <w:p w14:paraId="66A0F114" w14:textId="77777777" w:rsidR="0023152B" w:rsidRDefault="0023152B" w:rsidP="00D37F1B"/>
          <w:p w14:paraId="020A8C30" w14:textId="77777777" w:rsidR="0023152B" w:rsidRDefault="0023152B" w:rsidP="00D37F1B"/>
          <w:p w14:paraId="3CDA2333" w14:textId="77777777" w:rsidR="0023152B" w:rsidRDefault="0023152B" w:rsidP="00D37F1B"/>
          <w:p w14:paraId="6C7707A7" w14:textId="77777777" w:rsidR="0023152B" w:rsidRDefault="0023152B" w:rsidP="00D37F1B"/>
          <w:p w14:paraId="5FA18869" w14:textId="77777777" w:rsidR="0023152B" w:rsidRDefault="0023152B" w:rsidP="00D37F1B"/>
          <w:p w14:paraId="66F72B45" w14:textId="77777777" w:rsidR="00D37F1B" w:rsidRDefault="00000000" w:rsidP="00D37F1B">
            <w:hyperlink r:id="rId15" w:history="1">
              <w:r w:rsidR="0023152B" w:rsidRPr="003F3A24">
                <w:rPr>
                  <w:rStyle w:val="Hyperlink"/>
                </w:rPr>
                <w:t>https://sf.surfrider.org/programs/shotgun-wad-watcher</w:t>
              </w:r>
            </w:hyperlink>
            <w:r w:rsidR="0023152B">
              <w:t xml:space="preserve"> </w:t>
            </w:r>
          </w:p>
          <w:p w14:paraId="115BD9D4" w14:textId="77777777" w:rsidR="009F6CCB" w:rsidRDefault="009F6CCB" w:rsidP="00D37F1B"/>
          <w:p w14:paraId="6554EDCD" w14:textId="762B9E6B" w:rsidR="009F6CCB" w:rsidRDefault="00B838C4" w:rsidP="00D37F1B">
            <w:r>
              <w:t>Anyone walking along the beach will almost inevitably find a shotgun wad. They are easily identifiable</w:t>
            </w:r>
            <w:r w:rsidR="00574080">
              <w:t>,</w:t>
            </w:r>
            <w:r>
              <w:t xml:space="preserve"> </w:t>
            </w:r>
            <w:r w:rsidR="00574080">
              <w:t xml:space="preserve">and they are </w:t>
            </w:r>
            <w:r w:rsidR="00AE20CF">
              <w:t>genuine</w:t>
            </w:r>
            <w:r w:rsidR="00574080">
              <w:t>ly everywhere on our shores.</w:t>
            </w:r>
          </w:p>
          <w:p w14:paraId="07BE680C" w14:textId="77777777" w:rsidR="00574080" w:rsidRDefault="00574080" w:rsidP="00D37F1B"/>
          <w:p w14:paraId="786E8DB1" w14:textId="77777777" w:rsidR="00574080" w:rsidRDefault="00574080" w:rsidP="00D37F1B">
            <w:r>
              <w:t xml:space="preserve">Surfrider is an organization based in San Francisco </w:t>
            </w:r>
            <w:r w:rsidR="005D27D2">
              <w:t xml:space="preserve">gathering data along coastlines where wads appear. </w:t>
            </w:r>
            <w:r w:rsidR="00697042">
              <w:t>The more data researchers have to work with, the greater chance of solving this crisis.</w:t>
            </w:r>
          </w:p>
          <w:p w14:paraId="32F86FA2" w14:textId="77777777" w:rsidR="005268D1" w:rsidRDefault="005268D1" w:rsidP="00D37F1B"/>
          <w:p w14:paraId="19476CB6" w14:textId="1EDA600D" w:rsidR="005268D1" w:rsidRPr="00D37F1B" w:rsidRDefault="005268D1" w:rsidP="00D37F1B">
            <w:r>
              <w:t xml:space="preserve">WSU Extension is teaming up with Surfrider to record the number of shotgun wads on our shores. </w:t>
            </w:r>
            <w:r w:rsidR="00E82AC9">
              <w:t>At</w:t>
            </w:r>
            <w:r w:rsidR="000B3DE5">
              <w:t xml:space="preserve"> our cleanups</w:t>
            </w:r>
            <w:r w:rsidR="00AE20CF">
              <w:t>,</w:t>
            </w:r>
            <w:r w:rsidR="000B3DE5">
              <w:t xml:space="preserve"> we are now separating and counting wads to report accurate data.</w:t>
            </w:r>
            <w:r w:rsidR="00AE20CF">
              <w:t xml:space="preserve"> It is another way to branch out and help make a difference!</w:t>
            </w:r>
          </w:p>
        </w:tc>
      </w:tr>
      <w:tr w:rsidR="00B50F59" w14:paraId="53AB1FDD" w14:textId="77777777" w:rsidTr="00B110E3">
        <w:trPr>
          <w:trHeight w:val="4410"/>
        </w:trPr>
        <w:tc>
          <w:tcPr>
            <w:tcW w:w="6866" w:type="dxa"/>
            <w:shd w:val="clear" w:color="auto" w:fill="E1EEF7" w:themeFill="accent2" w:themeFillTint="33"/>
          </w:tcPr>
          <w:p w14:paraId="0F019ECF" w14:textId="77777777" w:rsidR="00FB2537" w:rsidRPr="00FB2537" w:rsidRDefault="00FB2537" w:rsidP="004D2783">
            <w:pPr>
              <w:rPr>
                <w:noProof/>
              </w:rPr>
            </w:pPr>
          </w:p>
        </w:tc>
        <w:tc>
          <w:tcPr>
            <w:tcW w:w="3934" w:type="dxa"/>
            <w:shd w:val="clear" w:color="auto" w:fill="E1EEF7" w:themeFill="accent2" w:themeFillTint="33"/>
          </w:tcPr>
          <w:p w14:paraId="4C36215F" w14:textId="77777777" w:rsidR="00FB2537" w:rsidRPr="00FB2537" w:rsidRDefault="00FB2537" w:rsidP="001949F5">
            <w:pPr>
              <w:rPr>
                <w:noProof/>
              </w:rPr>
            </w:pPr>
          </w:p>
        </w:tc>
      </w:tr>
    </w:tbl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0"/>
      </w:tblGrid>
      <w:tr w:rsidR="00AA1EEA" w14:paraId="76854447" w14:textId="77777777" w:rsidTr="002E62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tcBorders>
              <w:bottom w:val="none" w:sz="0" w:space="0" w:color="auto"/>
            </w:tcBorders>
          </w:tcPr>
          <w:p w14:paraId="66F23FC5" w14:textId="7CE1DB6C" w:rsidR="00AA1EEA" w:rsidRPr="00FB2537" w:rsidRDefault="00B9042F" w:rsidP="004D2783">
            <w:pPr>
              <w:pStyle w:val="Heading4"/>
              <w:outlineLvl w:val="3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BE7F122" wp14:editId="759ABD0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-2954020</wp:posOffset>
                      </wp:positionV>
                      <wp:extent cx="6795917" cy="8915400"/>
                      <wp:effectExtent l="0" t="0" r="0" b="0"/>
                      <wp:wrapNone/>
                      <wp:docPr id="18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5917" cy="8915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C71723" w14:textId="323298F3" w:rsidR="00AA1EEA" w:rsidRDefault="00B9042F" w:rsidP="002E6273">
                                  <w:pPr>
                                    <w:pStyle w:val="Heading2"/>
                                  </w:pPr>
                                  <w:r>
                                    <w:t>Cleanup schedule</w:t>
                                  </w:r>
                                </w:p>
                                <w:p w14:paraId="2A33D800" w14:textId="06B925AD" w:rsidR="00131BC5" w:rsidRPr="00131BC5" w:rsidRDefault="00131BC5" w:rsidP="00131BC5"/>
                                <w:p w14:paraId="0C0CA700" w14:textId="60BEF4FB" w:rsidR="002241B7" w:rsidRPr="00A36029" w:rsidRDefault="002241B7" w:rsidP="00AA1EEA">
                                  <w:pPr>
                                    <w:spacing w:before="20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  <w:t xml:space="preserve">January </w:t>
                                  </w:r>
                                  <w:r w:rsidR="00134A8F"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  <w:r w:rsidR="00134A8F"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  <w:vertAlign w:val="superscript"/>
                                    </w:rPr>
                                    <w:t>th</w:t>
                                  </w:r>
                                  <w:r w:rsidR="00134A8F"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  <w:t xml:space="preserve">   @ Dave Mackie/Maxwelton 2-4</w:t>
                                  </w:r>
                                </w:p>
                                <w:p w14:paraId="468AAF15" w14:textId="59253780" w:rsidR="002C2E21" w:rsidRPr="00A36029" w:rsidRDefault="002C2E21" w:rsidP="00AA1EEA">
                                  <w:pPr>
                                    <w:spacing w:before="20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  <w:t xml:space="preserve">January </w:t>
                                  </w:r>
                                  <w:r w:rsidR="002241B7"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  <w:t>10</w:t>
                                  </w:r>
                                  <w:r w:rsidR="002241B7"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  <w:vertAlign w:val="superscript"/>
                                    </w:rPr>
                                    <w:t>th</w:t>
                                  </w:r>
                                  <w:r w:rsidR="002241B7"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  <w:t xml:space="preserve">  @ Keystone Spit West</w:t>
                                  </w:r>
                                  <w:r w:rsidR="00134A8F"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A36029"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  <w:t>2-4</w:t>
                                  </w:r>
                                </w:p>
                                <w:p w14:paraId="32F7D913" w14:textId="07E7112D" w:rsidR="00AA1EEA" w:rsidRPr="00A36029" w:rsidRDefault="00BE7641" w:rsidP="00AA1EEA">
                                  <w:pPr>
                                    <w:spacing w:before="20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  <w:t>January</w:t>
                                  </w:r>
                                  <w:r w:rsidR="00EA01D8"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  <w:t xml:space="preserve"> 17</w:t>
                                  </w:r>
                                  <w:r w:rsidR="00EA01D8"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  <w:vertAlign w:val="superscript"/>
                                    </w:rPr>
                                    <w:t>th</w:t>
                                  </w:r>
                                  <w:r w:rsidR="00EA01D8"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1D7442"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EA01D8"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  <w:t xml:space="preserve">@ Double Bluff </w:t>
                                  </w:r>
                                  <w:r w:rsidR="003632AA"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  <w:t>from 2-4</w:t>
                                  </w:r>
                                </w:p>
                                <w:p w14:paraId="42275200" w14:textId="0A258DD4" w:rsidR="00EA01D8" w:rsidRPr="00A36029" w:rsidRDefault="00EA01D8" w:rsidP="00AA1EEA">
                                  <w:pPr>
                                    <w:spacing w:before="20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  <w:t>January</w:t>
                                  </w:r>
                                  <w:r w:rsidR="003632AA"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  <w:t xml:space="preserve"> 24</w:t>
                                  </w:r>
                                  <w:r w:rsidR="003632AA"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  <w:vertAlign w:val="superscript"/>
                                    </w:rPr>
                                    <w:t>th</w:t>
                                  </w:r>
                                  <w:r w:rsidR="001D7442"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  <w:vertAlign w:val="superscript"/>
                                    </w:rPr>
                                    <w:t xml:space="preserve"> </w:t>
                                  </w:r>
                                  <w:r w:rsidR="003632AA"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  <w:t xml:space="preserve"> @ Ala Spit from 1-3</w:t>
                                  </w:r>
                                </w:p>
                                <w:p w14:paraId="241480FE" w14:textId="5DBEBB4F" w:rsidR="003632AA" w:rsidRPr="00A36029" w:rsidRDefault="003632AA" w:rsidP="00AA1EEA">
                                  <w:pPr>
                                    <w:spacing w:before="20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  <w:t xml:space="preserve">January </w:t>
                                  </w:r>
                                  <w:r w:rsidR="00AE27EF"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  <w:t>31</w:t>
                                  </w:r>
                                  <w:r w:rsidR="00AE27EF"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  <w:vertAlign w:val="superscript"/>
                                    </w:rPr>
                                    <w:t>st</w:t>
                                  </w:r>
                                  <w:r w:rsidR="001D7442"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  <w:vertAlign w:val="superscript"/>
                                    </w:rPr>
                                    <w:t xml:space="preserve"> </w:t>
                                  </w:r>
                                  <w:r w:rsidR="00AE27EF" w:rsidRPr="00A3602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  <w:t xml:space="preserve"> @ Keystone Spit East from 2-4</w:t>
                                  </w:r>
                                </w:p>
                                <w:p w14:paraId="5F4113D2" w14:textId="68FB42DD" w:rsidR="002241B7" w:rsidRDefault="002241B7" w:rsidP="00AA1EEA">
                                  <w:pPr>
                                    <w:spacing w:before="20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</w:p>
                                <w:p w14:paraId="73E97C88" w14:textId="31E8E57E" w:rsidR="000D0EC9" w:rsidRDefault="000D0EC9" w:rsidP="00AA1EEA">
                                  <w:pPr>
                                    <w:spacing w:before="20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Purple Card Program</w:t>
                                  </w:r>
                                </w:p>
                                <w:p w14:paraId="7D42D36A" w14:textId="77777777" w:rsidR="00243267" w:rsidRDefault="00585972" w:rsidP="00243267">
                                  <w:pPr>
                                    <w:spacing w:before="20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Our Purple Card Program helps those who have marine debris or have cleaned up marine debris and need to dispose of it.</w:t>
                                  </w:r>
                                  <w:r w:rsidR="00D11FB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There is no charge for disposal of beach litter, all that is required is to sign up!</w:t>
                                  </w:r>
                                  <w:r w:rsidR="00FA124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Please see or contact Kacie Dominici for more details or answers to any questions you may have.</w:t>
                                  </w:r>
                                  <w:r w:rsidR="00243267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</w:rPr>
                                    <w:drawing>
                                      <wp:inline distT="0" distB="0" distL="0" distR="0" wp14:anchorId="0A0CB768" wp14:editId="5907A2D4">
                                        <wp:extent cx="1883535" cy="1338301"/>
                                        <wp:effectExtent l="0" t="0" r="2540" b="0"/>
                                        <wp:docPr id="1" name="Picture 1" descr="Tex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Text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87028" cy="13407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831B151" w14:textId="0BEC248C" w:rsidR="00AF15ED" w:rsidRPr="00243267" w:rsidRDefault="00285D69" w:rsidP="00243267">
                                  <w:pPr>
                                    <w:spacing w:before="20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24326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CLCP News is news for everyone! If you have an article or story </w:t>
                                  </w:r>
                                  <w:r w:rsidR="00D92935" w:rsidRPr="0024326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related to beach cleanups or marine debris </w:t>
                                  </w:r>
                                  <w:r w:rsidRPr="0024326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  <w:t>you would like to share</w:t>
                                  </w:r>
                                  <w:r w:rsidR="00B42A3C" w:rsidRPr="0024326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, </w:t>
                                  </w:r>
                                  <w:r w:rsidR="00B2796F" w:rsidRPr="0024326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  <w:t>please</w:t>
                                  </w:r>
                                  <w:r w:rsidRPr="0024326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send it </w:t>
                                  </w:r>
                                  <w:r w:rsidR="00B42A3C" w:rsidRPr="0024326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  <w:t>in today</w:t>
                                  </w:r>
                                  <w:r w:rsidR="00D92935" w:rsidRPr="0024326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  <w:t>!</w:t>
                                  </w:r>
                                </w:p>
                                <w:p w14:paraId="1DB1171A" w14:textId="2DD003A8" w:rsidR="00196563" w:rsidRPr="00243267" w:rsidRDefault="00196563" w:rsidP="00D92935">
                                  <w:pPr>
                                    <w:spacing w:before="20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0291B40" w14:textId="60A417FC" w:rsidR="00196563" w:rsidRPr="00243267" w:rsidRDefault="00196563" w:rsidP="00D92935">
                                  <w:pPr>
                                    <w:spacing w:before="20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24326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A very special thank you to all of the volunteers who gave of their time in 2022. Your efforts are much apprecitated </w:t>
                                  </w:r>
                                  <w:r w:rsidR="00872765" w:rsidRPr="0024326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  <w:t>and the work, critical.</w:t>
                                  </w:r>
                                  <w:r w:rsidR="00393667" w:rsidRPr="0024326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2023 will be a great year for CLCP and all of our volunteers</w:t>
                                  </w:r>
                                  <w:r w:rsidR="008A7E83" w:rsidRPr="0024326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1238FF35" w14:textId="602F27B9" w:rsidR="008A7E83" w:rsidRPr="00243267" w:rsidRDefault="00B2796F" w:rsidP="00D92935">
                                  <w:pPr>
                                    <w:spacing w:before="20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24326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  <w:t>Kindly</w:t>
                                  </w:r>
                                  <w:r w:rsidR="008A7E83" w:rsidRPr="0024326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  <w:t>,</w:t>
                                  </w:r>
                                </w:p>
                                <w:p w14:paraId="69DA6315" w14:textId="282FB38B" w:rsidR="008A7E83" w:rsidRPr="00243267" w:rsidRDefault="008A7E83" w:rsidP="00D92935">
                                  <w:pPr>
                                    <w:spacing w:before="20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243267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  <w:t>Kacie</w:t>
                                  </w:r>
                                </w:p>
                              </w:txbxContent>
                            </wps:txbx>
                            <wps:bodyPr rot="0" vert="horz" wrap="square" lIns="182880" tIns="18288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7F122" id="_x0000_s1030" type="#_x0000_t202" alt="Text box to enter heading and description" style="position:absolute;margin-left:-.75pt;margin-top:-232.6pt;width:535.1pt;height:70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" filled="f" stroked="f">
                      <v:textbox inset="14.4pt,14.4pt">
                        <w:txbxContent>
                          <w:p w14:paraId="5EC71723" w14:textId="323298F3" w:rsidR="00AA1EEA" w:rsidRDefault="00B9042F" w:rsidP="002E6273">
                            <w:pPr>
                              <w:pStyle w:val="Heading2"/>
                            </w:pPr>
                            <w:r>
                              <w:t>Cleanup schedule</w:t>
                            </w:r>
                          </w:p>
                          <w:p w14:paraId="2A33D800" w14:textId="06B925AD" w:rsidR="00131BC5" w:rsidRPr="00131BC5" w:rsidRDefault="00131BC5" w:rsidP="00131BC5"/>
                          <w:p w14:paraId="0C0CA700" w14:textId="60BEF4FB" w:rsidR="002241B7" w:rsidRPr="00A36029" w:rsidRDefault="002241B7" w:rsidP="00AA1EEA">
                            <w:pPr>
                              <w:spacing w:before="2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  <w:t xml:space="preserve">January </w:t>
                            </w:r>
                            <w:r w:rsidR="00134A8F"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  <w:t>6</w:t>
                            </w:r>
                            <w:r w:rsidR="00134A8F"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134A8F"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  <w:t xml:space="preserve">   @ Dave Mackie/Maxwelton 2-4</w:t>
                            </w:r>
                          </w:p>
                          <w:p w14:paraId="468AAF15" w14:textId="59253780" w:rsidR="002C2E21" w:rsidRPr="00A36029" w:rsidRDefault="002C2E21" w:rsidP="00AA1EEA">
                            <w:pPr>
                              <w:spacing w:before="2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  <w:t xml:space="preserve">January </w:t>
                            </w:r>
                            <w:r w:rsidR="002241B7"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  <w:t>10</w:t>
                            </w:r>
                            <w:r w:rsidR="002241B7"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2241B7"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  <w:t xml:space="preserve">  @ Keystone Spit West</w:t>
                            </w:r>
                            <w:r w:rsidR="00134A8F"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36029"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  <w:t>2-4</w:t>
                            </w:r>
                          </w:p>
                          <w:p w14:paraId="32F7D913" w14:textId="07E7112D" w:rsidR="00AA1EEA" w:rsidRPr="00A36029" w:rsidRDefault="00BE7641" w:rsidP="00AA1EEA">
                            <w:pPr>
                              <w:spacing w:before="2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  <w:t>January</w:t>
                            </w:r>
                            <w:r w:rsidR="00EA01D8"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  <w:t xml:space="preserve"> 17</w:t>
                            </w:r>
                            <w:r w:rsidR="00EA01D8"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EA01D8"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D7442"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A01D8"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  <w:t xml:space="preserve">@ Double Bluff </w:t>
                            </w:r>
                            <w:r w:rsidR="003632AA"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  <w:t>from 2-4</w:t>
                            </w:r>
                          </w:p>
                          <w:p w14:paraId="42275200" w14:textId="0A258DD4" w:rsidR="00EA01D8" w:rsidRPr="00A36029" w:rsidRDefault="00EA01D8" w:rsidP="00AA1EEA">
                            <w:pPr>
                              <w:spacing w:before="2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  <w:t>January</w:t>
                            </w:r>
                            <w:r w:rsidR="003632AA"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  <w:t xml:space="preserve"> 24</w:t>
                            </w:r>
                            <w:r w:rsidR="003632AA"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1D7442"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vertAlign w:val="superscript"/>
                              </w:rPr>
                              <w:t xml:space="preserve"> </w:t>
                            </w:r>
                            <w:r w:rsidR="003632AA"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  <w:t xml:space="preserve"> @ Ala Spit from 1-3</w:t>
                            </w:r>
                          </w:p>
                          <w:p w14:paraId="241480FE" w14:textId="5DBEBB4F" w:rsidR="003632AA" w:rsidRPr="00A36029" w:rsidRDefault="003632AA" w:rsidP="00AA1EEA">
                            <w:pPr>
                              <w:spacing w:before="2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  <w:t xml:space="preserve">January </w:t>
                            </w:r>
                            <w:r w:rsidR="00AE27EF"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  <w:t>31</w:t>
                            </w:r>
                            <w:r w:rsidR="00AE27EF"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 w:rsidR="001D7442"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vertAlign w:val="superscript"/>
                              </w:rPr>
                              <w:t xml:space="preserve"> </w:t>
                            </w:r>
                            <w:r w:rsidR="00AE27EF" w:rsidRPr="00A3602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  <w:t xml:space="preserve"> @ Keystone Spit East from 2-4</w:t>
                            </w:r>
                          </w:p>
                          <w:p w14:paraId="5F4113D2" w14:textId="68FB42DD" w:rsidR="002241B7" w:rsidRDefault="002241B7" w:rsidP="00AA1EEA">
                            <w:pPr>
                              <w:spacing w:before="2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</w:p>
                          <w:p w14:paraId="73E97C88" w14:textId="31E8E57E" w:rsidR="000D0EC9" w:rsidRDefault="000D0EC9" w:rsidP="00AA1EEA">
                            <w:pPr>
                              <w:spacing w:before="2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Purple Card Program</w:t>
                            </w:r>
                          </w:p>
                          <w:p w14:paraId="7D42D36A" w14:textId="77777777" w:rsidR="00243267" w:rsidRDefault="00585972" w:rsidP="00243267">
                            <w:pPr>
                              <w:spacing w:before="2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Our Purple Card Program helps those who have marine debris or have cleaned up marine debris and need to dispose of it.</w:t>
                            </w:r>
                            <w:r w:rsidR="00D11FB9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There is no charge for disposal of beach litter, all that is required is to sign up!</w:t>
                            </w:r>
                            <w:r w:rsidR="00FA1249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Please see or contact Kacie Dominici for more details or answers to any questions you may have.</w:t>
                            </w:r>
                            <w:r w:rsidR="00243267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0A0CB768" wp14:editId="5907A2D4">
                                  <wp:extent cx="1883535" cy="1338301"/>
                                  <wp:effectExtent l="0" t="0" r="2540" b="0"/>
                                  <wp:docPr id="1" name="Picture 1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7028" cy="13407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31B151" w14:textId="0BEC248C" w:rsidR="00AF15ED" w:rsidRPr="00243267" w:rsidRDefault="00285D69" w:rsidP="00243267">
                            <w:pPr>
                              <w:spacing w:before="20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432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CLCP News is news for everyone! If you have an article or story </w:t>
                            </w:r>
                            <w:r w:rsidR="00D92935" w:rsidRPr="002432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related to beach cleanups or marine debris </w:t>
                            </w:r>
                            <w:r w:rsidRPr="002432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>you would like to share</w:t>
                            </w:r>
                            <w:r w:rsidR="00B42A3C" w:rsidRPr="002432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B2796F" w:rsidRPr="002432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>please</w:t>
                            </w:r>
                            <w:r w:rsidRPr="002432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 send it </w:t>
                            </w:r>
                            <w:r w:rsidR="00B42A3C" w:rsidRPr="002432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>in today</w:t>
                            </w:r>
                            <w:r w:rsidR="00D92935" w:rsidRPr="002432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1DB1171A" w14:textId="2DD003A8" w:rsidR="00196563" w:rsidRPr="00243267" w:rsidRDefault="00196563" w:rsidP="00D92935">
                            <w:pPr>
                              <w:spacing w:before="20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20291B40" w14:textId="60A417FC" w:rsidR="00196563" w:rsidRPr="00243267" w:rsidRDefault="00196563" w:rsidP="00D92935">
                            <w:pPr>
                              <w:spacing w:before="20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432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A very special thank you to all of the volunteers who gave of their time in 2022. Your efforts are much apprecitated </w:t>
                            </w:r>
                            <w:r w:rsidR="00872765" w:rsidRPr="002432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>and the work, critical.</w:t>
                            </w:r>
                            <w:r w:rsidR="00393667" w:rsidRPr="002432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 2023 will be a great year for CLCP and all of our volunteers</w:t>
                            </w:r>
                            <w:r w:rsidR="008A7E83" w:rsidRPr="002432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238FF35" w14:textId="602F27B9" w:rsidR="008A7E83" w:rsidRPr="00243267" w:rsidRDefault="00B2796F" w:rsidP="00D92935">
                            <w:pPr>
                              <w:spacing w:before="20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432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>Kindly</w:t>
                            </w:r>
                            <w:r w:rsidR="008A7E83" w:rsidRPr="002432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14:paraId="69DA6315" w14:textId="282FB38B" w:rsidR="008A7E83" w:rsidRPr="00243267" w:rsidRDefault="008A7E83" w:rsidP="00D92935">
                            <w:pPr>
                              <w:spacing w:before="20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432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>Kacie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ED5FBDA" w14:textId="5A114C38" w:rsidR="00583C74" w:rsidRPr="009E13A4" w:rsidRDefault="00583C74" w:rsidP="009E13A4">
      <w:pPr>
        <w:tabs>
          <w:tab w:val="left" w:pos="9573"/>
        </w:tabs>
      </w:pPr>
    </w:p>
    <w:sectPr w:rsidR="00583C74" w:rsidRPr="009E13A4" w:rsidSect="00AB305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5840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5B99E" w14:textId="77777777" w:rsidR="00E21AE3" w:rsidRDefault="00E21AE3">
      <w:pPr>
        <w:spacing w:after="0" w:line="240" w:lineRule="auto"/>
      </w:pPr>
      <w:r>
        <w:separator/>
      </w:r>
    </w:p>
  </w:endnote>
  <w:endnote w:type="continuationSeparator" w:id="0">
    <w:p w14:paraId="4D381C79" w14:textId="77777777" w:rsidR="00E21AE3" w:rsidRDefault="00E21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68557" w14:textId="77777777" w:rsidR="009B1AD2" w:rsidRDefault="009B1A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B44AE4" w:rsidRPr="00E40B3A" w14:paraId="6B318DA8" w14:textId="77777777" w:rsidTr="00010E2B">
      <w:trPr>
        <w:trHeight w:val="601"/>
      </w:trPr>
      <w:sdt>
        <w:sdtPr>
          <w:alias w:val="Enter Heading 3:"/>
          <w:tag w:val="Enter Heading 3:"/>
          <w:id w:val="1441261156"/>
          <w:temporary/>
          <w:showingPlcHdr/>
          <w15:appearance w15:val="hidden"/>
        </w:sdtPr>
        <w:sdtContent>
          <w:tc>
            <w:tcPr>
              <w:tcW w:w="2500" w:type="pct"/>
              <w:shd w:val="clear" w:color="auto" w:fill="296D9D" w:themeFill="accent1" w:themeFillShade="BF"/>
              <w:tcMar>
                <w:right w:w="0" w:type="dxa"/>
              </w:tcMar>
              <w:vAlign w:val="center"/>
            </w:tcPr>
            <w:p w14:paraId="6F8BAD50" w14:textId="77777777" w:rsidR="00B44AE4" w:rsidRPr="00E40B3A" w:rsidRDefault="00C825C5" w:rsidP="00B0545B">
              <w:pPr>
                <w:pStyle w:val="Header"/>
              </w:pPr>
              <w:r w:rsidRPr="003F2188">
                <w:t>Heading 3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sdt>
          <w:sdtPr>
            <w:id w:val="-1522607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5C84BC1D" w14:textId="77777777" w:rsidR="00B44AE4" w:rsidRPr="003F2188" w:rsidRDefault="00B44AE4" w:rsidP="00B44AE4">
              <w:pPr>
                <w:pStyle w:val="Footer"/>
                <w:spacing w:before="0" w:after="0"/>
                <w:jc w:val="right"/>
              </w:pPr>
              <w:r w:rsidRPr="00E40B3A">
                <w:fldChar w:fldCharType="begin"/>
              </w:r>
              <w:r w:rsidRPr="00E40B3A">
                <w:instrText xml:space="preserve"> PAGE   \* MERGEFORMAT </w:instrText>
              </w:r>
              <w:r w:rsidRPr="00E40B3A">
                <w:fldChar w:fldCharType="separate"/>
              </w:r>
              <w:r w:rsidR="00B43864">
                <w:rPr>
                  <w:noProof/>
                </w:rPr>
                <w:t>2</w:t>
              </w:r>
              <w:r w:rsidRPr="00E40B3A">
                <w:rPr>
                  <w:noProof/>
                </w:rPr>
                <w:fldChar w:fldCharType="end"/>
              </w:r>
            </w:p>
          </w:sdtContent>
        </w:sdt>
      </w:tc>
    </w:tr>
  </w:tbl>
  <w:p w14:paraId="6714602A" w14:textId="77777777" w:rsidR="00370DAF" w:rsidRPr="00A5487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E40B3A" w:rsidRPr="00E40B3A" w14:paraId="68D64943" w14:textId="77777777" w:rsidTr="00010E2B">
      <w:trPr>
        <w:trHeight w:val="601"/>
      </w:trPr>
      <w:tc>
        <w:tcPr>
          <w:tcW w:w="2500" w:type="pct"/>
          <w:shd w:val="clear" w:color="auto" w:fill="296D9D" w:themeFill="accent1" w:themeFillShade="BF"/>
          <w:vAlign w:val="center"/>
        </w:tcPr>
        <w:p w14:paraId="0A5FBDBD" w14:textId="0E38CE46" w:rsidR="00E40B3A" w:rsidRPr="00554C64" w:rsidRDefault="0024059A" w:rsidP="00B0545B">
          <w:pPr>
            <w:pStyle w:val="Header"/>
          </w:pPr>
          <w:r>
            <w:t>406 Main St. Coupeville, Wa 98239  (360) 639-6060</w:t>
          </w:r>
        </w:p>
      </w:tc>
      <w:tc>
        <w:tcPr>
          <w:tcW w:w="2500" w:type="pct"/>
          <w:shd w:val="clear" w:color="auto" w:fill="296D9D" w:themeFill="accent1" w:themeFillShade="BF"/>
          <w:vAlign w:val="center"/>
        </w:tcPr>
        <w:sdt>
          <w:sdtPr>
            <w:id w:val="-1928412600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15FEBE46" w14:textId="77777777" w:rsidR="00E40B3A" w:rsidRPr="00E40B3A" w:rsidRDefault="00E40B3A" w:rsidP="00E40B3A">
              <w:pPr>
                <w:pStyle w:val="Footer"/>
                <w:spacing w:before="0" w:after="0"/>
                <w:jc w:val="right"/>
                <w:rPr>
                  <w:caps/>
                  <w:noProof/>
                </w:rPr>
              </w:pPr>
              <w:r w:rsidRPr="00E40B3A">
                <w:fldChar w:fldCharType="begin"/>
              </w:r>
              <w:r w:rsidRPr="00E40B3A">
                <w:instrText xml:space="preserve"> PAGE   \* MERGEFORMAT </w:instrText>
              </w:r>
              <w:r w:rsidRPr="00E40B3A">
                <w:fldChar w:fldCharType="separate"/>
              </w:r>
              <w:r w:rsidR="00B43864">
                <w:rPr>
                  <w:noProof/>
                </w:rPr>
                <w:t>1</w:t>
              </w:r>
              <w:r w:rsidRPr="00E40B3A">
                <w:rPr>
                  <w:noProof/>
                </w:rPr>
                <w:fldChar w:fldCharType="end"/>
              </w:r>
            </w:p>
          </w:sdtContent>
        </w:sdt>
      </w:tc>
    </w:tr>
  </w:tbl>
  <w:p w14:paraId="7FC57444" w14:textId="77777777" w:rsidR="00370DAF" w:rsidRPr="00E40B3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02F26" w14:textId="77777777" w:rsidR="00E21AE3" w:rsidRDefault="00E21AE3">
      <w:pPr>
        <w:spacing w:after="0" w:line="240" w:lineRule="auto"/>
      </w:pPr>
      <w:r>
        <w:separator/>
      </w:r>
    </w:p>
  </w:footnote>
  <w:footnote w:type="continuationSeparator" w:id="0">
    <w:p w14:paraId="32041F40" w14:textId="77777777" w:rsidR="00E21AE3" w:rsidRDefault="00E21A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79065" w14:textId="77777777" w:rsidR="009B1AD2" w:rsidRDefault="009B1A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layout table"/>
    </w:tblPr>
    <w:tblGrid>
      <w:gridCol w:w="5400"/>
      <w:gridCol w:w="5400"/>
    </w:tblGrid>
    <w:tr w:rsidR="00B44AE4" w:rsidRPr="00E40B3A" w14:paraId="53A7D1A1" w14:textId="77777777" w:rsidTr="00010E2B">
      <w:trPr>
        <w:trHeight w:val="630"/>
      </w:trPr>
      <w:sdt>
        <w:sdtPr>
          <w:alias w:val="Company Name:"/>
          <w:tag w:val="Company Name:"/>
          <w:id w:val="-1503653226"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Content>
          <w:tc>
            <w:tcPr>
              <w:tcW w:w="2500" w:type="pct"/>
              <w:shd w:val="clear" w:color="auto" w:fill="296D9D" w:themeFill="accent1" w:themeFillShade="BF"/>
              <w:vAlign w:val="center"/>
            </w:tcPr>
            <w:p w14:paraId="72740C58" w14:textId="52C38CB3" w:rsidR="00B44AE4" w:rsidRPr="00984BB5" w:rsidRDefault="001A042B" w:rsidP="00B0545B">
              <w:pPr>
                <w:pStyle w:val="Header"/>
              </w:pPr>
              <w:r>
                <w:t>WASHINGTON STATE UNIVERSITY, ISLAND COUNTY EXTENSION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p w14:paraId="690A8547" w14:textId="784F44B0" w:rsidR="00B44AE4" w:rsidRPr="00984BB5" w:rsidRDefault="00000000" w:rsidP="00D32417">
          <w:pPr>
            <w:pStyle w:val="Header"/>
            <w:jc w:val="right"/>
          </w:pPr>
          <w:sdt>
            <w:sdtPr>
              <w:alias w:val="Publish Date:"/>
              <w:tag w:val="Publish Date:"/>
              <w:id w:val="1214160441"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Content>
              <w:r w:rsidR="009B1AD2">
                <w:t>JANUARY 2022</w:t>
              </w:r>
            </w:sdtContent>
          </w:sdt>
        </w:p>
      </w:tc>
    </w:tr>
  </w:tbl>
  <w:p w14:paraId="6821E959" w14:textId="77777777" w:rsidR="00370DAF" w:rsidRPr="00B0545B" w:rsidRDefault="00370DAF">
    <w:pPr>
      <w:pStyle w:val="Header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layout table"/>
    </w:tblPr>
    <w:tblGrid>
      <w:gridCol w:w="5400"/>
      <w:gridCol w:w="5400"/>
    </w:tblGrid>
    <w:tr w:rsidR="00E40B3A" w:rsidRPr="00E40B3A" w14:paraId="70526532" w14:textId="77777777" w:rsidTr="00EA0D1D">
      <w:trPr>
        <w:trHeight w:val="630"/>
      </w:trPr>
      <w:sdt>
        <w:sdtPr>
          <w:alias w:val="Enter Company Name:"/>
          <w:tag w:val="Enter Company Name:"/>
          <w:id w:val="-1405602034"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Content>
          <w:tc>
            <w:tcPr>
              <w:tcW w:w="2500" w:type="pct"/>
              <w:shd w:val="clear" w:color="auto" w:fill="296D9D" w:themeFill="accent1" w:themeFillShade="BF"/>
              <w:vAlign w:val="center"/>
            </w:tcPr>
            <w:p w14:paraId="62D55C94" w14:textId="3C1C7F8B" w:rsidR="00AB3054" w:rsidRPr="00A10E51" w:rsidRDefault="001A042B" w:rsidP="00A10E51">
              <w:pPr>
                <w:pStyle w:val="Header"/>
              </w:pPr>
              <w:r>
                <w:t>WASHINGTON STATE UNIVERSITY, ISLAND COUNTY EXTENSION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p w14:paraId="2E4D8E21" w14:textId="17E89C1D" w:rsidR="00AB3054" w:rsidRPr="00984BB5" w:rsidRDefault="00000000" w:rsidP="00D32417">
          <w:pPr>
            <w:pStyle w:val="Header"/>
            <w:jc w:val="right"/>
          </w:pPr>
          <w:sdt>
            <w:sdtPr>
              <w:alias w:val="Enter Publish Date:"/>
              <w:tag w:val="Enter Publish Date:"/>
              <w:id w:val="1639448213"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Content>
              <w:r w:rsidR="009B1AD2">
                <w:t>JANUARY</w:t>
              </w:r>
              <w:r w:rsidR="001A042B">
                <w:t xml:space="preserve"> 2022</w:t>
              </w:r>
            </w:sdtContent>
          </w:sdt>
        </w:p>
      </w:tc>
    </w:tr>
  </w:tbl>
  <w:p w14:paraId="24012DDF" w14:textId="77777777" w:rsidR="00370DAF" w:rsidRPr="00B0545B" w:rsidRDefault="00370DAF" w:rsidP="00AB3054">
    <w:pPr>
      <w:pStyle w:val="Header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5BAEF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1E61E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0C28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0A400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70A3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6248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E038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B843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A4D9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630B3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1243524">
    <w:abstractNumId w:val="9"/>
  </w:num>
  <w:num w:numId="2" w16cid:durableId="1244753931">
    <w:abstractNumId w:val="7"/>
  </w:num>
  <w:num w:numId="3" w16cid:durableId="1588542757">
    <w:abstractNumId w:val="6"/>
  </w:num>
  <w:num w:numId="4" w16cid:durableId="778179238">
    <w:abstractNumId w:val="5"/>
  </w:num>
  <w:num w:numId="5" w16cid:durableId="517617138">
    <w:abstractNumId w:val="4"/>
  </w:num>
  <w:num w:numId="6" w16cid:durableId="723065402">
    <w:abstractNumId w:val="8"/>
  </w:num>
  <w:num w:numId="7" w16cid:durableId="575017793">
    <w:abstractNumId w:val="3"/>
  </w:num>
  <w:num w:numId="8" w16cid:durableId="478772117">
    <w:abstractNumId w:val="2"/>
  </w:num>
  <w:num w:numId="9" w16cid:durableId="1018890303">
    <w:abstractNumId w:val="1"/>
  </w:num>
  <w:num w:numId="10" w16cid:durableId="148715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hideSpellingErrors/>
  <w:hideGrammaticalError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cxtLA0MjYwNDEzMTZW0lEKTi0uzszPAykwrgUADST5jCwAAAA="/>
  </w:docVars>
  <w:rsids>
    <w:rsidRoot w:val="001A042B"/>
    <w:rsid w:val="00004923"/>
    <w:rsid w:val="00010E2B"/>
    <w:rsid w:val="00044B0D"/>
    <w:rsid w:val="00047D8A"/>
    <w:rsid w:val="00064C59"/>
    <w:rsid w:val="00092913"/>
    <w:rsid w:val="000B25A9"/>
    <w:rsid w:val="000B3DE5"/>
    <w:rsid w:val="000B7DB6"/>
    <w:rsid w:val="000B7F09"/>
    <w:rsid w:val="000D0EC9"/>
    <w:rsid w:val="000F5D96"/>
    <w:rsid w:val="00121731"/>
    <w:rsid w:val="00131BC5"/>
    <w:rsid w:val="00131EB1"/>
    <w:rsid w:val="00134A8F"/>
    <w:rsid w:val="00146469"/>
    <w:rsid w:val="0016091E"/>
    <w:rsid w:val="00167557"/>
    <w:rsid w:val="00173986"/>
    <w:rsid w:val="001949F5"/>
    <w:rsid w:val="00196563"/>
    <w:rsid w:val="001A042B"/>
    <w:rsid w:val="001D7442"/>
    <w:rsid w:val="001F156A"/>
    <w:rsid w:val="002053C9"/>
    <w:rsid w:val="00205F05"/>
    <w:rsid w:val="00210270"/>
    <w:rsid w:val="00210E5D"/>
    <w:rsid w:val="00216EE6"/>
    <w:rsid w:val="002172D5"/>
    <w:rsid w:val="002241B7"/>
    <w:rsid w:val="0023152B"/>
    <w:rsid w:val="0024059A"/>
    <w:rsid w:val="00241AE1"/>
    <w:rsid w:val="00243267"/>
    <w:rsid w:val="00285D69"/>
    <w:rsid w:val="00293C96"/>
    <w:rsid w:val="002B4AA2"/>
    <w:rsid w:val="002B65AC"/>
    <w:rsid w:val="002B7F7B"/>
    <w:rsid w:val="002C2E21"/>
    <w:rsid w:val="002C2FBF"/>
    <w:rsid w:val="002C722D"/>
    <w:rsid w:val="002D2945"/>
    <w:rsid w:val="002E302C"/>
    <w:rsid w:val="002E6273"/>
    <w:rsid w:val="002E73CB"/>
    <w:rsid w:val="002F6AE4"/>
    <w:rsid w:val="00313727"/>
    <w:rsid w:val="00317657"/>
    <w:rsid w:val="00325A0B"/>
    <w:rsid w:val="0033156F"/>
    <w:rsid w:val="00337411"/>
    <w:rsid w:val="003548BD"/>
    <w:rsid w:val="0036232E"/>
    <w:rsid w:val="003632AA"/>
    <w:rsid w:val="00370DAF"/>
    <w:rsid w:val="00384369"/>
    <w:rsid w:val="00385FC5"/>
    <w:rsid w:val="00391BA8"/>
    <w:rsid w:val="00392541"/>
    <w:rsid w:val="00393667"/>
    <w:rsid w:val="003B48DA"/>
    <w:rsid w:val="003D19E1"/>
    <w:rsid w:val="003E0362"/>
    <w:rsid w:val="003E4566"/>
    <w:rsid w:val="003F2188"/>
    <w:rsid w:val="003F5F5A"/>
    <w:rsid w:val="003F6A5C"/>
    <w:rsid w:val="0040534E"/>
    <w:rsid w:val="00414A18"/>
    <w:rsid w:val="00416447"/>
    <w:rsid w:val="004219C9"/>
    <w:rsid w:val="00425049"/>
    <w:rsid w:val="00436AE3"/>
    <w:rsid w:val="0044061A"/>
    <w:rsid w:val="00442D2E"/>
    <w:rsid w:val="004536F0"/>
    <w:rsid w:val="004652F0"/>
    <w:rsid w:val="004766A7"/>
    <w:rsid w:val="004847AC"/>
    <w:rsid w:val="0049405F"/>
    <w:rsid w:val="004D2783"/>
    <w:rsid w:val="004E2479"/>
    <w:rsid w:val="004F181F"/>
    <w:rsid w:val="004F40E6"/>
    <w:rsid w:val="004F7AB8"/>
    <w:rsid w:val="005203F9"/>
    <w:rsid w:val="005268D1"/>
    <w:rsid w:val="00531A9D"/>
    <w:rsid w:val="00542876"/>
    <w:rsid w:val="005465F3"/>
    <w:rsid w:val="00554C64"/>
    <w:rsid w:val="0055789A"/>
    <w:rsid w:val="0057015B"/>
    <w:rsid w:val="0057159E"/>
    <w:rsid w:val="00573724"/>
    <w:rsid w:val="00574080"/>
    <w:rsid w:val="00583C74"/>
    <w:rsid w:val="00585972"/>
    <w:rsid w:val="005A29E2"/>
    <w:rsid w:val="005B1EC0"/>
    <w:rsid w:val="005C73C4"/>
    <w:rsid w:val="005D27D2"/>
    <w:rsid w:val="005F2551"/>
    <w:rsid w:val="005F54E2"/>
    <w:rsid w:val="00620277"/>
    <w:rsid w:val="0062317E"/>
    <w:rsid w:val="00682AD2"/>
    <w:rsid w:val="00694688"/>
    <w:rsid w:val="00697042"/>
    <w:rsid w:val="006B2730"/>
    <w:rsid w:val="006C3216"/>
    <w:rsid w:val="006D2511"/>
    <w:rsid w:val="006D4370"/>
    <w:rsid w:val="00703FE3"/>
    <w:rsid w:val="00727231"/>
    <w:rsid w:val="00727B85"/>
    <w:rsid w:val="007418F4"/>
    <w:rsid w:val="0075416E"/>
    <w:rsid w:val="00771380"/>
    <w:rsid w:val="00780A9A"/>
    <w:rsid w:val="00794F87"/>
    <w:rsid w:val="007B30AB"/>
    <w:rsid w:val="007C6247"/>
    <w:rsid w:val="007C7090"/>
    <w:rsid w:val="007E7E91"/>
    <w:rsid w:val="007F4867"/>
    <w:rsid w:val="00815635"/>
    <w:rsid w:val="008335E1"/>
    <w:rsid w:val="00850F55"/>
    <w:rsid w:val="008550E7"/>
    <w:rsid w:val="008627D2"/>
    <w:rsid w:val="00872765"/>
    <w:rsid w:val="0089169E"/>
    <w:rsid w:val="00895017"/>
    <w:rsid w:val="008A0331"/>
    <w:rsid w:val="008A6172"/>
    <w:rsid w:val="008A7E83"/>
    <w:rsid w:val="008C7E7A"/>
    <w:rsid w:val="008D2C8F"/>
    <w:rsid w:val="008E0B19"/>
    <w:rsid w:val="008E1A4B"/>
    <w:rsid w:val="008E6448"/>
    <w:rsid w:val="00917292"/>
    <w:rsid w:val="00935BED"/>
    <w:rsid w:val="0095049E"/>
    <w:rsid w:val="009547F9"/>
    <w:rsid w:val="00960516"/>
    <w:rsid w:val="009848D0"/>
    <w:rsid w:val="00984BB5"/>
    <w:rsid w:val="009877F9"/>
    <w:rsid w:val="00994018"/>
    <w:rsid w:val="009A1136"/>
    <w:rsid w:val="009B1AD2"/>
    <w:rsid w:val="009B4B3D"/>
    <w:rsid w:val="009C2D17"/>
    <w:rsid w:val="009C5BA7"/>
    <w:rsid w:val="009E13A4"/>
    <w:rsid w:val="009F3E71"/>
    <w:rsid w:val="009F6CCB"/>
    <w:rsid w:val="00A10E51"/>
    <w:rsid w:val="00A1404C"/>
    <w:rsid w:val="00A36029"/>
    <w:rsid w:val="00A4351E"/>
    <w:rsid w:val="00A5487A"/>
    <w:rsid w:val="00A57C85"/>
    <w:rsid w:val="00A61901"/>
    <w:rsid w:val="00A716A8"/>
    <w:rsid w:val="00AA1EEA"/>
    <w:rsid w:val="00AB143F"/>
    <w:rsid w:val="00AB29F1"/>
    <w:rsid w:val="00AB3054"/>
    <w:rsid w:val="00AD5514"/>
    <w:rsid w:val="00AE20CF"/>
    <w:rsid w:val="00AE27EF"/>
    <w:rsid w:val="00AF1303"/>
    <w:rsid w:val="00AF15ED"/>
    <w:rsid w:val="00AF7CBB"/>
    <w:rsid w:val="00B0545B"/>
    <w:rsid w:val="00B110E3"/>
    <w:rsid w:val="00B2720B"/>
    <w:rsid w:val="00B2796F"/>
    <w:rsid w:val="00B42A3C"/>
    <w:rsid w:val="00B43864"/>
    <w:rsid w:val="00B44AE4"/>
    <w:rsid w:val="00B4633E"/>
    <w:rsid w:val="00B50F59"/>
    <w:rsid w:val="00B838C4"/>
    <w:rsid w:val="00B9042F"/>
    <w:rsid w:val="00BC2E14"/>
    <w:rsid w:val="00BE0367"/>
    <w:rsid w:val="00BE7641"/>
    <w:rsid w:val="00BF484E"/>
    <w:rsid w:val="00C45780"/>
    <w:rsid w:val="00C6746F"/>
    <w:rsid w:val="00C70286"/>
    <w:rsid w:val="00C748F0"/>
    <w:rsid w:val="00C825C5"/>
    <w:rsid w:val="00CA7661"/>
    <w:rsid w:val="00CD2AB1"/>
    <w:rsid w:val="00CE0CA7"/>
    <w:rsid w:val="00CE183F"/>
    <w:rsid w:val="00CE4684"/>
    <w:rsid w:val="00D038E3"/>
    <w:rsid w:val="00D118BF"/>
    <w:rsid w:val="00D11FB9"/>
    <w:rsid w:val="00D15F78"/>
    <w:rsid w:val="00D32417"/>
    <w:rsid w:val="00D37F1B"/>
    <w:rsid w:val="00D41082"/>
    <w:rsid w:val="00D414B8"/>
    <w:rsid w:val="00D4646C"/>
    <w:rsid w:val="00D56F7F"/>
    <w:rsid w:val="00D92935"/>
    <w:rsid w:val="00D946B2"/>
    <w:rsid w:val="00DB60FE"/>
    <w:rsid w:val="00DC1C3F"/>
    <w:rsid w:val="00DD0779"/>
    <w:rsid w:val="00DD2765"/>
    <w:rsid w:val="00DF1CEF"/>
    <w:rsid w:val="00E105A3"/>
    <w:rsid w:val="00E15156"/>
    <w:rsid w:val="00E16824"/>
    <w:rsid w:val="00E21AE3"/>
    <w:rsid w:val="00E40B3A"/>
    <w:rsid w:val="00E77AC0"/>
    <w:rsid w:val="00E82AC9"/>
    <w:rsid w:val="00E94113"/>
    <w:rsid w:val="00EA01D8"/>
    <w:rsid w:val="00EA0D1D"/>
    <w:rsid w:val="00EA28EF"/>
    <w:rsid w:val="00EB2BB8"/>
    <w:rsid w:val="00EB39FB"/>
    <w:rsid w:val="00EB3D6C"/>
    <w:rsid w:val="00EC5EDB"/>
    <w:rsid w:val="00ED764B"/>
    <w:rsid w:val="00EE3ED0"/>
    <w:rsid w:val="00EF5CF8"/>
    <w:rsid w:val="00F11EB0"/>
    <w:rsid w:val="00F12324"/>
    <w:rsid w:val="00F21613"/>
    <w:rsid w:val="00F35D4C"/>
    <w:rsid w:val="00F45A22"/>
    <w:rsid w:val="00F9744B"/>
    <w:rsid w:val="00FA1249"/>
    <w:rsid w:val="00FA18CA"/>
    <w:rsid w:val="00FB2537"/>
    <w:rsid w:val="00FB2716"/>
    <w:rsid w:val="00FB4F85"/>
    <w:rsid w:val="00FC00F3"/>
    <w:rsid w:val="00FC2B3C"/>
    <w:rsid w:val="00FC469C"/>
    <w:rsid w:val="00FC557B"/>
    <w:rsid w:val="00FC766E"/>
    <w:rsid w:val="00FD18E3"/>
    <w:rsid w:val="00FE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543D7A"/>
  <w15:chartTrackingRefBased/>
  <w15:docId w15:val="{4879C461-21D6-4B93-8660-B06D44302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616161" w:themeColor="text1" w:themeTint="A6"/>
        <w:sz w:val="24"/>
        <w:szCs w:val="24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188"/>
    <w:rPr>
      <w:color w:val="0D0D0D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2188"/>
    <w:pPr>
      <w:keepNext/>
      <w:keepLines/>
      <w:spacing w:after="0" w:line="240" w:lineRule="auto"/>
      <w:outlineLvl w:val="0"/>
    </w:pPr>
    <w:rPr>
      <w:rFonts w:eastAsiaTheme="majorEastAsia" w:cstheme="majorBidi"/>
      <w:b/>
      <w:color w:val="FFFFFF" w:themeColor="background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D1D"/>
    <w:pPr>
      <w:spacing w:after="0" w:line="240" w:lineRule="auto"/>
      <w:outlineLvl w:val="1"/>
    </w:pPr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2188"/>
    <w:pPr>
      <w:spacing w:line="240" w:lineRule="auto"/>
      <w:outlineLvl w:val="2"/>
    </w:pPr>
    <w:rPr>
      <w:rFonts w:eastAsiaTheme="majorEastAsia" w:cstheme="majorBidi"/>
      <w:iCs/>
      <w:caps/>
      <w:color w:val="A7CEE8" w:themeColor="accent2" w:themeTint="99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2AB1"/>
    <w:pPr>
      <w:keepNext/>
      <w:keepLines/>
      <w:spacing w:before="80" w:after="40" w:line="240" w:lineRule="auto"/>
      <w:outlineLvl w:val="3"/>
    </w:pPr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6232E"/>
    <w:pPr>
      <w:spacing w:before="60" w:after="120" w:line="240" w:lineRule="auto"/>
      <w:outlineLvl w:val="4"/>
    </w:pPr>
    <w:rPr>
      <w:rFonts w:asciiTheme="majorHAnsi" w:eastAsiaTheme="majorEastAsia" w:hAnsiTheme="majorHAnsi" w:cstheme="majorBidi"/>
      <w:caps/>
      <w:color w:val="296D9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6232E"/>
    <w:pPr>
      <w:keepNext/>
      <w:keepLines/>
      <w:spacing w:before="60" w:after="120" w:line="240" w:lineRule="auto"/>
      <w:outlineLvl w:val="5"/>
    </w:pPr>
    <w:rPr>
      <w:rFonts w:asciiTheme="majorHAnsi" w:eastAsiaTheme="majorEastAsia" w:hAnsiTheme="majorHAnsi" w:cstheme="majorBidi"/>
      <w:b/>
      <w:caps/>
      <w:color w:val="23316B" w:themeColor="accent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D2AB1"/>
    <w:pPr>
      <w:keepNext/>
      <w:keepLines/>
      <w:spacing w:before="60" w:after="100" w:line="240" w:lineRule="auto"/>
      <w:outlineLvl w:val="6"/>
    </w:pPr>
    <w:rPr>
      <w:rFonts w:eastAsiaTheme="majorEastAsia" w:cstheme="majorBidi"/>
      <w:iCs/>
      <w:caps/>
      <w:sz w:val="1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C3216"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6273"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A0D1D"/>
    <w:rPr>
      <w:b/>
      <w:bCs/>
      <w:caps w:val="0"/>
      <w:smallCaps/>
      <w:color w:val="296D9D" w:themeColor="accent1" w:themeShade="BF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3F2188"/>
    <w:rPr>
      <w:rFonts w:eastAsiaTheme="majorEastAsia" w:cstheme="majorBidi"/>
      <w:b/>
      <w:color w:val="FFFFFF" w:themeColor="background1"/>
      <w:sz w:val="48"/>
      <w:szCs w:val="32"/>
    </w:rPr>
  </w:style>
  <w:style w:type="paragraph" w:styleId="Subtitle">
    <w:name w:val="Subtitle"/>
    <w:basedOn w:val="Normal"/>
    <w:link w:val="SubtitleChar"/>
    <w:uiPriority w:val="2"/>
    <w:qFormat/>
    <w:rsid w:val="00EA0D1D"/>
    <w:pPr>
      <w:numPr>
        <w:ilvl w:val="1"/>
      </w:numPr>
      <w:spacing w:after="480" w:line="240" w:lineRule="auto"/>
      <w:contextualSpacing/>
      <w:jc w:val="center"/>
    </w:pPr>
    <w:rPr>
      <w:rFonts w:asciiTheme="majorHAnsi" w:hAnsiTheme="majorHAnsi"/>
      <w:caps/>
      <w:color w:val="296D9D" w:themeColor="accent1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EA0D1D"/>
    <w:rPr>
      <w:rFonts w:asciiTheme="majorHAnsi" w:hAnsiTheme="majorHAnsi"/>
      <w:caps/>
      <w:color w:val="296D9D" w:themeColor="accent1" w:themeShade="BF"/>
      <w:sz w:val="28"/>
    </w:rPr>
  </w:style>
  <w:style w:type="paragraph" w:styleId="Title">
    <w:name w:val="Title"/>
    <w:basedOn w:val="Heading1"/>
    <w:link w:val="TitleChar"/>
    <w:uiPriority w:val="1"/>
    <w:qFormat/>
    <w:rsid w:val="00B0545B"/>
    <w:pPr>
      <w:contextualSpacing/>
      <w:jc w:val="center"/>
    </w:pPr>
    <w:rPr>
      <w:rFonts w:asciiTheme="majorHAnsi" w:hAnsiTheme="majorHAnsi"/>
      <w:b w:val="0"/>
      <w:color w:val="23316B" w:themeColor="text2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0545B"/>
    <w:rPr>
      <w:rFonts w:asciiTheme="majorHAnsi" w:eastAsiaTheme="majorEastAsia" w:hAnsiTheme="majorHAnsi" w:cstheme="majorBidi"/>
      <w:b/>
      <w:color w:val="23316B" w:themeColor="text2"/>
      <w:kern w:val="28"/>
      <w:sz w:val="80"/>
      <w:szCs w:val="5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A0D1D"/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F2188"/>
    <w:rPr>
      <w:rFonts w:eastAsiaTheme="majorEastAsia" w:cstheme="majorBidi"/>
      <w:iCs/>
      <w:caps/>
      <w:color w:val="A7CEE8" w:themeColor="accent2" w:themeTint="99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D2AB1"/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36232E"/>
    <w:rPr>
      <w:rFonts w:asciiTheme="majorHAnsi" w:eastAsiaTheme="majorEastAsia" w:hAnsiTheme="majorHAnsi" w:cstheme="majorBidi"/>
      <w:caps/>
      <w:color w:val="296D9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36232E"/>
    <w:rPr>
      <w:rFonts w:asciiTheme="majorHAnsi" w:eastAsiaTheme="majorEastAsia" w:hAnsiTheme="majorHAnsi" w:cstheme="majorBidi"/>
      <w:b/>
      <w:caps/>
      <w:color w:val="23316B" w:themeColor="accent3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16091E"/>
    <w:pPr>
      <w:spacing w:before="40" w:after="40" w:line="240" w:lineRule="auto"/>
    </w:pPr>
    <w:rPr>
      <w:rFonts w:asciiTheme="majorHAnsi" w:hAnsiTheme="majorHAnsi"/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16091E"/>
    <w:rPr>
      <w:rFonts w:asciiTheme="majorHAnsi" w:hAnsiTheme="majorHAnsi"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B0545B"/>
    <w:pPr>
      <w:spacing w:after="0" w:line="240" w:lineRule="auto"/>
      <w:contextualSpacing/>
    </w:pPr>
    <w:rPr>
      <w:rFonts w:asciiTheme="majorHAnsi" w:hAnsiTheme="majorHAnsi"/>
      <w:color w:val="FFFFFF" w:themeColor="background1"/>
    </w:rPr>
  </w:style>
  <w:style w:type="character" w:customStyle="1" w:styleId="HeaderChar">
    <w:name w:val="Header Char"/>
    <w:basedOn w:val="DefaultParagraphFont"/>
    <w:link w:val="Header"/>
    <w:uiPriority w:val="99"/>
    <w:rsid w:val="00B0545B"/>
    <w:rPr>
      <w:rFonts w:asciiTheme="majorHAnsi" w:hAnsiTheme="majorHAnsi"/>
      <w:color w:val="FFFFFF" w:themeColor="background1"/>
    </w:rPr>
  </w:style>
  <w:style w:type="character" w:customStyle="1" w:styleId="Heading8Char">
    <w:name w:val="Heading 8 Char"/>
    <w:basedOn w:val="DefaultParagraphFont"/>
    <w:link w:val="Heading8"/>
    <w:uiPriority w:val="9"/>
    <w:rsid w:val="006C3216"/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6273"/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caps/>
    </w:rPr>
  </w:style>
  <w:style w:type="character" w:customStyle="1" w:styleId="Heading7Char">
    <w:name w:val="Heading 7 Char"/>
    <w:basedOn w:val="DefaultParagraphFont"/>
    <w:link w:val="Heading7"/>
    <w:uiPriority w:val="9"/>
    <w:rsid w:val="00CD2AB1"/>
    <w:rPr>
      <w:rFonts w:eastAsiaTheme="majorEastAsia" w:cstheme="majorBidi"/>
      <w:iCs/>
      <w:caps/>
      <w:color w:val="0D0D0D" w:themeColor="text1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B3A"/>
    <w:rPr>
      <w:rFonts w:ascii="Segoe UI" w:hAnsi="Segoe UI" w:cs="Segoe UI"/>
      <w:sz w:val="18"/>
      <w:szCs w:val="18"/>
    </w:rPr>
  </w:style>
  <w:style w:type="table" w:styleId="ListTable1Light">
    <w:name w:val="List Table 1 Light"/>
    <w:basedOn w:val="TableNormal"/>
    <w:uiPriority w:val="46"/>
    <w:rsid w:val="00241AE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241AE1"/>
    <w:pPr>
      <w:spacing w:after="0" w:line="240" w:lineRule="auto"/>
    </w:pPr>
    <w:tblPr>
      <w:tblStyleRowBandSize w:val="1"/>
      <w:tblStyleColBandSize w:val="1"/>
      <w:tblBorders>
        <w:top w:val="single" w:sz="4" w:space="0" w:color="586EC8" w:themeColor="accent3" w:themeTint="99"/>
        <w:left w:val="single" w:sz="4" w:space="0" w:color="586EC8" w:themeColor="accent3" w:themeTint="99"/>
        <w:bottom w:val="single" w:sz="4" w:space="0" w:color="586EC8" w:themeColor="accent3" w:themeTint="99"/>
        <w:right w:val="single" w:sz="4" w:space="0" w:color="586EC8" w:themeColor="accent3" w:themeTint="99"/>
        <w:insideH w:val="single" w:sz="4" w:space="0" w:color="586EC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316B" w:themeColor="accent3"/>
          <w:left w:val="single" w:sz="4" w:space="0" w:color="23316B" w:themeColor="accent3"/>
          <w:bottom w:val="single" w:sz="4" w:space="0" w:color="23316B" w:themeColor="accent3"/>
          <w:right w:val="single" w:sz="4" w:space="0" w:color="23316B" w:themeColor="accent3"/>
          <w:insideH w:val="nil"/>
        </w:tcBorders>
        <w:shd w:val="clear" w:color="auto" w:fill="23316B" w:themeFill="accent3"/>
      </w:tcPr>
    </w:tblStylePr>
    <w:tblStylePr w:type="lastRow">
      <w:rPr>
        <w:b/>
        <w:bCs/>
      </w:rPr>
      <w:tblPr/>
      <w:tcPr>
        <w:tcBorders>
          <w:top w:val="double" w:sz="4" w:space="0" w:color="586EC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EEC" w:themeFill="accent3" w:themeFillTint="33"/>
      </w:tcPr>
    </w:tblStylePr>
    <w:tblStylePr w:type="band1Horz">
      <w:tblPr/>
      <w:tcPr>
        <w:shd w:val="clear" w:color="auto" w:fill="C7CEEC" w:themeFill="accent3" w:themeFillTint="33"/>
      </w:tcPr>
    </w:tblStylePr>
  </w:style>
  <w:style w:type="table" w:styleId="TableGridLight">
    <w:name w:val="Grid Table Light"/>
    <w:basedOn w:val="TableNormal"/>
    <w:uiPriority w:val="40"/>
    <w:rsid w:val="00241AE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4D2783"/>
    <w:pPr>
      <w:spacing w:after="0" w:line="240" w:lineRule="auto"/>
    </w:pPr>
    <w:tblPr>
      <w:tblStyleRowBandSize w:val="1"/>
      <w:tblStyleColBandSize w:val="1"/>
      <w:tblBorders>
        <w:top w:val="single" w:sz="4" w:space="0" w:color="858585" w:themeColor="text1" w:themeTint="80"/>
        <w:bottom w:val="single" w:sz="4" w:space="0" w:color="85858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5858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5858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2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1Horz">
      <w:tblPr/>
      <w:tcPr>
        <w:tcBorders>
          <w:top w:val="single" w:sz="4" w:space="0" w:color="858585" w:themeColor="text1" w:themeTint="80"/>
          <w:bottom w:val="single" w:sz="4" w:space="0" w:color="858585" w:themeColor="text1" w:themeTint="80"/>
        </w:tcBorders>
      </w:tcPr>
    </w:tblStylePr>
  </w:style>
  <w:style w:type="paragraph" w:customStyle="1" w:styleId="ContactInfo">
    <w:name w:val="Contact Info"/>
    <w:basedOn w:val="Heading6"/>
    <w:uiPriority w:val="1"/>
    <w:qFormat/>
    <w:rsid w:val="00EA0D1D"/>
    <w:pPr>
      <w:spacing w:before="100" w:after="240"/>
    </w:pPr>
    <w:rPr>
      <w:b w:val="0"/>
      <w:caps w:val="0"/>
      <w:color w:val="296D9D" w:themeColor="accent1" w:themeShade="BF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EA0D1D"/>
    <w:pPr>
      <w:contextualSpacing/>
    </w:pPr>
    <w:rPr>
      <w:b/>
      <w:iCs/>
      <w:color w:val="296D9D" w:themeColor="accent1" w:themeShade="BF"/>
      <w:sz w:val="48"/>
    </w:rPr>
  </w:style>
  <w:style w:type="character" w:customStyle="1" w:styleId="QuoteChar">
    <w:name w:val="Quote Char"/>
    <w:basedOn w:val="DefaultParagraphFont"/>
    <w:link w:val="Quote"/>
    <w:uiPriority w:val="29"/>
    <w:rsid w:val="00EA0D1D"/>
    <w:rPr>
      <w:b/>
      <w:iCs/>
      <w:color w:val="296D9D" w:themeColor="accent1" w:themeShade="BF"/>
      <w:sz w:val="4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A0D1D"/>
    <w:rPr>
      <w:i/>
      <w:iCs/>
      <w:color w:val="296D9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A0D1D"/>
    <w:pPr>
      <w:pBdr>
        <w:top w:val="single" w:sz="4" w:space="10" w:color="296D9D" w:themeColor="accent1" w:themeShade="BF"/>
        <w:bottom w:val="single" w:sz="4" w:space="10" w:color="296D9D" w:themeColor="accent1" w:themeShade="BF"/>
      </w:pBdr>
      <w:spacing w:before="360" w:after="360"/>
      <w:ind w:left="864" w:right="864"/>
      <w:jc w:val="center"/>
    </w:pPr>
    <w:rPr>
      <w:i/>
      <w:iCs/>
      <w:color w:val="296D9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A0D1D"/>
    <w:rPr>
      <w:i/>
      <w:iCs/>
      <w:color w:val="296D9D" w:themeColor="accent1" w:themeShade="BF"/>
    </w:rPr>
  </w:style>
  <w:style w:type="paragraph" w:styleId="BlockText">
    <w:name w:val="Block Text"/>
    <w:basedOn w:val="Normal"/>
    <w:uiPriority w:val="99"/>
    <w:semiHidden/>
    <w:unhideWhenUsed/>
    <w:rsid w:val="00EA0D1D"/>
    <w:pPr>
      <w:pBdr>
        <w:top w:val="single" w:sz="2" w:space="10" w:color="296D9D" w:themeColor="accent1" w:themeShade="BF"/>
        <w:left w:val="single" w:sz="2" w:space="10" w:color="296D9D" w:themeColor="accent1" w:themeShade="BF"/>
        <w:bottom w:val="single" w:sz="2" w:space="10" w:color="296D9D" w:themeColor="accent1" w:themeShade="BF"/>
        <w:right w:val="single" w:sz="2" w:space="10" w:color="296D9D" w:themeColor="accent1" w:themeShade="BF"/>
      </w:pBdr>
      <w:ind w:left="1152" w:right="1152"/>
    </w:pPr>
    <w:rPr>
      <w:i/>
      <w:iCs/>
      <w:color w:val="296D9D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EA0D1D"/>
    <w:rPr>
      <w:color w:val="7030A0"/>
      <w:u w:val="single"/>
    </w:rPr>
  </w:style>
  <w:style w:type="character" w:styleId="Hyperlink">
    <w:name w:val="Hyperlink"/>
    <w:basedOn w:val="DefaultParagraphFont"/>
    <w:uiPriority w:val="99"/>
    <w:unhideWhenUsed/>
    <w:rsid w:val="00EA0D1D"/>
    <w:rPr>
      <w:color w:val="586EC8" w:themeColor="accent3" w:themeTint="99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0D1D"/>
    <w:rPr>
      <w:color w:val="605E5C"/>
      <w:shd w:val="clear" w:color="auto" w:fill="E1DFDD"/>
    </w:rPr>
  </w:style>
  <w:style w:type="paragraph" w:customStyle="1" w:styleId="TextBoxDescription">
    <w:name w:val="Text Box Description"/>
    <w:basedOn w:val="Normal"/>
    <w:uiPriority w:val="11"/>
    <w:qFormat/>
    <w:rsid w:val="003F2188"/>
    <w:pPr>
      <w:spacing w:before="100"/>
    </w:pPr>
    <w:rPr>
      <w:color w:val="FFFFFF" w:themeColor="background1"/>
    </w:rPr>
  </w:style>
  <w:style w:type="paragraph" w:customStyle="1" w:styleId="Default">
    <w:name w:val="Default"/>
    <w:basedOn w:val="Normal"/>
    <w:rsid w:val="002C722D"/>
    <w:pPr>
      <w:autoSpaceDE w:val="0"/>
      <w:autoSpaceDN w:val="0"/>
      <w:spacing w:after="0" w:line="240" w:lineRule="auto"/>
    </w:pPr>
    <w:rPr>
      <w:rFonts w:ascii="Arial" w:hAnsi="Arial" w:cs="Arial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4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dmap.orr.noaa.gov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f.surfrider.org/programs/shotgun-wad-watcher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cie.dominici\AppData\Roaming\Microsoft\Templates\Newsletter%20with%20headings.dotx" TargetMode="External"/></Relationships>
</file>

<file path=word/theme/theme1.xml><?xml version="1.0" encoding="utf-8"?>
<a:theme xmlns:a="http://schemas.openxmlformats.org/drawingml/2006/main" name="Office Theme">
  <a:themeElements>
    <a:clrScheme name="Custom 6">
      <a:dk1>
        <a:srgbClr val="0D0D0D"/>
      </a:dk1>
      <a:lt1>
        <a:sysClr val="window" lastClr="FFFFFF"/>
      </a:lt1>
      <a:dk2>
        <a:srgbClr val="23316B"/>
      </a:dk2>
      <a:lt2>
        <a:srgbClr val="F4E1C8"/>
      </a:lt2>
      <a:accent1>
        <a:srgbClr val="3E92CC"/>
      </a:accent1>
      <a:accent2>
        <a:srgbClr val="6DAEDA"/>
      </a:accent2>
      <a:accent3>
        <a:srgbClr val="23316B"/>
      </a:accent3>
      <a:accent4>
        <a:srgbClr val="3E92CC"/>
      </a:accent4>
      <a:accent5>
        <a:srgbClr val="6DAEDA"/>
      </a:accent5>
      <a:accent6>
        <a:srgbClr val="9CC9E5"/>
      </a:accent6>
      <a:hlink>
        <a:srgbClr val="6DAEDA"/>
      </a:hlink>
      <a:folHlink>
        <a:srgbClr val="6DAEDA"/>
      </a:folHlink>
    </a:clrScheme>
    <a:fontScheme name="Custom 1">
      <a:majorFont>
        <a:latin typeface="Mangal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JANUARY 2022</Abstract>
  <CompanyAddress/>
  <CompanyPhone/>
  <CompanyFax/>
  <CompanyEmail>http://extension.wsu.edu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with headings</Template>
  <TotalTime>2</TotalTime>
  <Pages>3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UNIVERSITY, ISLAND COUNTY EXTENSION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Dominici, Kacie Ann</dc:creator>
  <cp:keywords/>
  <dc:description/>
  <cp:lastModifiedBy>Dominici, Kacie Ann</cp:lastModifiedBy>
  <cp:revision>3</cp:revision>
  <dcterms:created xsi:type="dcterms:W3CDTF">2023-01-05T22:24:00Z</dcterms:created>
  <dcterms:modified xsi:type="dcterms:W3CDTF">2023-01-05T23:09:00Z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Anumol@vidyatech.com</vt:lpwstr>
  </property>
  <property fmtid="{D5CDD505-2E9C-101B-9397-08002B2CF9AE}" pid="5" name="MSIP_Label_f42aa342-8706-4288-bd11-ebb85995028c_SetDate">
    <vt:lpwstr>2018-06-18T11:20:15.6981812Z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  <property fmtid="{D5CDD505-2E9C-101B-9397-08002B2CF9AE}" pid="11" name="GrammarlyDocumentId">
    <vt:lpwstr>c0ab6c08d55e822844ddd139aaa63995069bbff00eed777ac92f51173dc9c307</vt:lpwstr>
  </property>
</Properties>
</file>